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2CD5" w14:textId="77777777" w:rsidR="00BB3E29" w:rsidRDefault="00B609B3" w:rsidP="00811768">
      <w:pPr>
        <w:rPr>
          <w:rFonts w:cs="Times New Roman (Corpo CS)"/>
          <w:caps/>
        </w:rPr>
      </w:pPr>
      <w:r>
        <w:rPr>
          <w:rFonts w:cs="Times New Roman (Corpo CS)"/>
          <w:caps/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72AC2524" wp14:editId="3BB9D3C8">
            <wp:simplePos x="0" y="0"/>
            <wp:positionH relativeFrom="column">
              <wp:posOffset>2581910</wp:posOffset>
            </wp:positionH>
            <wp:positionV relativeFrom="paragraph">
              <wp:posOffset>0</wp:posOffset>
            </wp:positionV>
            <wp:extent cx="3500755" cy="7493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1768">
        <w:rPr>
          <w:rFonts w:cs="Times New Roman (Corpo CS)"/>
          <w:caps/>
        </w:rPr>
        <w:br w:type="textWrapping" w:clear="all"/>
      </w:r>
    </w:p>
    <w:p w14:paraId="50D8CFC1" w14:textId="77777777" w:rsidR="005E5EA7" w:rsidRDefault="005E5EA7" w:rsidP="005E5EA7">
      <w:pPr>
        <w:spacing w:line="360" w:lineRule="auto"/>
        <w:jc w:val="both"/>
        <w:rPr>
          <w:rFonts w:ascii="Arial" w:hAnsi="Arial" w:cs="Arial"/>
          <w:color w:val="222222"/>
          <w:sz w:val="22"/>
          <w:szCs w:val="22"/>
          <w:lang w:eastAsia="pt-PT"/>
        </w:rPr>
      </w:pPr>
    </w:p>
    <w:p w14:paraId="28A6F9EE" w14:textId="77777777" w:rsidR="00442908" w:rsidRDefault="00442908" w:rsidP="00442908">
      <w:pPr>
        <w:spacing w:before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Formulário de mobilização de medidas de suporte à aprendizagem e à inclusão</w:t>
      </w:r>
    </w:p>
    <w:p w14:paraId="28CED8A2" w14:textId="77777777" w:rsidR="00442908" w:rsidRDefault="00442908" w:rsidP="00442908">
      <w:pPr>
        <w:spacing w:before="12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(Capítulo IV, artigo 20.º do Decreto-Lei nº 54/2018)</w:t>
      </w:r>
    </w:p>
    <w:p w14:paraId="22598908" w14:textId="77777777" w:rsidR="005E5EA7" w:rsidRPr="00D23DF5" w:rsidRDefault="005E5EA7" w:rsidP="005E5EA7">
      <w:pPr>
        <w:jc w:val="center"/>
        <w:rPr>
          <w:rFonts w:ascii="Calibri" w:hAnsi="Calibri" w:cs="Arial"/>
          <w:sz w:val="22"/>
          <w:szCs w:val="22"/>
        </w:rPr>
      </w:pPr>
    </w:p>
    <w:p w14:paraId="5FEACB00" w14:textId="77777777" w:rsidR="005E5EA7" w:rsidRPr="00D23DF5" w:rsidRDefault="005E5EA7" w:rsidP="00442908">
      <w:pPr>
        <w:rPr>
          <w:rFonts w:ascii="Calibri" w:hAnsi="Calibri" w:cs="Arial"/>
          <w:b/>
          <w:sz w:val="22"/>
          <w:szCs w:val="22"/>
        </w:rPr>
      </w:pPr>
    </w:p>
    <w:p w14:paraId="4D7AA9B3" w14:textId="77777777" w:rsidR="005E5EA7" w:rsidRDefault="005E5EA7" w:rsidP="005E5EA7"/>
    <w:tbl>
      <w:tblPr>
        <w:tblW w:w="0" w:type="auto"/>
        <w:tblInd w:w="2313" w:type="dxa"/>
        <w:tblBorders>
          <w:top w:val="thinThickLargeGap" w:sz="24" w:space="0" w:color="000000"/>
          <w:left w:val="thinThickLargeGap" w:sz="24" w:space="0" w:color="000000"/>
          <w:bottom w:val="thinThickLargeGap" w:sz="24" w:space="0" w:color="000000"/>
          <w:right w:val="thinThickLargeGap" w:sz="24" w:space="0" w:color="000000"/>
          <w:insideH w:val="thinThickLargeGap" w:sz="24" w:space="0" w:color="000000"/>
          <w:insideV w:val="thinThickLargeGap" w:sz="24" w:space="0" w:color="000000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5103"/>
      </w:tblGrid>
      <w:tr w:rsidR="005E5EA7" w14:paraId="1441AD93" w14:textId="77777777" w:rsidTr="00370052">
        <w:tc>
          <w:tcPr>
            <w:tcW w:w="5103" w:type="dxa"/>
            <w:shd w:val="clear" w:color="auto" w:fill="B4C6E7" w:themeFill="accent1" w:themeFillTint="66"/>
          </w:tcPr>
          <w:p w14:paraId="75CD04AD" w14:textId="77777777" w:rsidR="005E5EA7" w:rsidRDefault="005E5EA7" w:rsidP="005E5EA7">
            <w:pPr>
              <w:jc w:val="center"/>
              <w:rPr>
                <w:rFonts w:ascii="Calibri" w:hAnsi="Calibri"/>
              </w:rPr>
            </w:pPr>
            <w:r w:rsidRPr="00D23DF5">
              <w:rPr>
                <w:rFonts w:ascii="Calibri" w:hAnsi="Calibri"/>
                <w:b/>
                <w:sz w:val="28"/>
                <w:szCs w:val="28"/>
              </w:rPr>
              <w:t>Ano Letivo:</w:t>
            </w:r>
            <w:r>
              <w:rPr>
                <w:rFonts w:ascii="Calibri" w:hAnsi="Calibri"/>
              </w:rPr>
              <w:t xml:space="preserve"> </w:t>
            </w:r>
            <w:sdt>
              <w:sdtPr>
                <w:rPr>
                  <w:rStyle w:val="Estilo12"/>
                </w:rPr>
                <w:id w:val="-311790723"/>
                <w:placeholder>
                  <w:docPart w:val="01CED16B187941558B0CF5EE14172200"/>
                </w:placeholder>
                <w:showingPlcHdr/>
                <w:dropDownList>
                  <w:listItem w:value="Escolha um item."/>
                  <w:listItem w:displayText="2020/2021" w:value="2020/2021"/>
                  <w:listItem w:displayText="2021/2022" w:value="2021/2022"/>
                  <w:listItem w:displayText="2022/2023" w:value="2022/2023"/>
                  <w:listItem w:displayText="2023/2024" w:value="2023/2024"/>
                </w:dropDownList>
              </w:sdtPr>
              <w:sdtEndPr>
                <w:rPr>
                  <w:rStyle w:val="Estilo12"/>
                </w:rPr>
              </w:sdtEndPr>
              <w:sdtContent>
                <w:r w:rsidRPr="00C04B73">
                  <w:rPr>
                    <w:rStyle w:val="TextodoMarcadordePosio"/>
                    <w:rFonts w:eastAsia="Calibri"/>
                  </w:rPr>
                  <w:t>Escolha um item.</w:t>
                </w:r>
              </w:sdtContent>
            </w:sdt>
          </w:p>
          <w:p w14:paraId="55395A15" w14:textId="77777777" w:rsidR="005E5EA7" w:rsidRPr="005864F4" w:rsidRDefault="005E5EA7" w:rsidP="005E5EA7">
            <w:pPr>
              <w:jc w:val="center"/>
              <w:rPr>
                <w:rFonts w:ascii="Calibri" w:hAnsi="Calibri"/>
                <w:sz w:val="16"/>
              </w:rPr>
            </w:pPr>
          </w:p>
        </w:tc>
      </w:tr>
    </w:tbl>
    <w:p w14:paraId="36ACA0FE" w14:textId="77777777" w:rsidR="005E5EA7" w:rsidRDefault="005E5EA7" w:rsidP="005E5EA7">
      <w:pPr>
        <w:jc w:val="center"/>
      </w:pPr>
    </w:p>
    <w:p w14:paraId="17A8F9C8" w14:textId="77777777" w:rsidR="005E5EA7" w:rsidRDefault="005E5EA7" w:rsidP="005E5EA7">
      <w:pPr>
        <w:jc w:val="center"/>
      </w:pPr>
    </w:p>
    <w:tbl>
      <w:tblPr>
        <w:tblW w:w="9938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9"/>
        <w:gridCol w:w="8249"/>
      </w:tblGrid>
      <w:tr w:rsidR="005E5EA7" w:rsidRPr="00D23DF5" w14:paraId="3F4BC9F7" w14:textId="77777777" w:rsidTr="005E5EA7">
        <w:trPr>
          <w:jc w:val="center"/>
        </w:trPr>
        <w:tc>
          <w:tcPr>
            <w:tcW w:w="1689" w:type="dxa"/>
            <w:tcBorders>
              <w:right w:val="nil"/>
            </w:tcBorders>
            <w:vAlign w:val="center"/>
          </w:tcPr>
          <w:p w14:paraId="48832866" w14:textId="77777777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Nível de Ensino: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</w:p>
        </w:tc>
        <w:tc>
          <w:tcPr>
            <w:tcW w:w="8249" w:type="dxa"/>
            <w:tcBorders>
              <w:left w:val="nil"/>
            </w:tcBorders>
            <w:vAlign w:val="center"/>
          </w:tcPr>
          <w:p w14:paraId="6AB1BA7A" w14:textId="20E96A31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3F9DF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7" type="#_x0000_t75" style="width:69.75pt;height:18pt" o:ole="">
                  <v:imagedata r:id="rId9" o:title=""/>
                </v:shape>
                <w:control r:id="rId10" w:name="OptionButton11" w:shapeid="_x0000_i1157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3FE953A">
                <v:shape id="_x0000_i1159" type="#_x0000_t75" style="width:57.75pt;height:18pt" o:ole="">
                  <v:imagedata r:id="rId11" o:title=""/>
                </v:shape>
                <w:control r:id="rId12" w:name="OptionButton41" w:shapeid="_x0000_i1159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8AF8000">
                <v:shape id="_x0000_i1161" type="#_x0000_t75" style="width:61.5pt;height:18pt" o:ole="">
                  <v:imagedata r:id="rId13" o:title=""/>
                </v:shape>
                <w:control r:id="rId14" w:name="OptionButton51" w:shapeid="_x0000_i1161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FCE671A">
                <v:shape id="_x0000_i1163" type="#_x0000_t75" style="width:75.75pt;height:18pt" o:ole="">
                  <v:imagedata r:id="rId15" o:title=""/>
                </v:shape>
                <w:control r:id="rId16" w:name="OptionButton61" w:shapeid="_x0000_i1163"/>
              </w:objec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C5627E4">
                <v:shape id="_x0000_i1165" type="#_x0000_t75" style="width:108pt;height:18pt" o:ole="">
                  <v:imagedata r:id="rId17" o:title=""/>
                </v:shape>
                <w:control r:id="rId18" w:name="OptionButton71" w:shapeid="_x0000_i1165"/>
              </w:object>
            </w:r>
          </w:p>
        </w:tc>
      </w:tr>
    </w:tbl>
    <w:p w14:paraId="598FD4EE" w14:textId="77777777" w:rsidR="005E5EA7" w:rsidRDefault="005E5EA7" w:rsidP="005E5EA7">
      <w:pPr>
        <w:jc w:val="center"/>
      </w:pPr>
    </w:p>
    <w:tbl>
      <w:tblPr>
        <w:tblW w:w="9938" w:type="dxa"/>
        <w:jc w:val="center"/>
        <w:tblBorders>
          <w:top w:val="single" w:sz="4" w:space="0" w:color="000000"/>
          <w:bottom w:val="single" w:sz="4" w:space="0" w:color="000000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938"/>
      </w:tblGrid>
      <w:tr w:rsidR="005E5EA7" w:rsidRPr="00D23DF5" w14:paraId="60F1F367" w14:textId="77777777" w:rsidTr="00370052">
        <w:trPr>
          <w:jc w:val="center"/>
        </w:trPr>
        <w:tc>
          <w:tcPr>
            <w:tcW w:w="9938" w:type="dxa"/>
            <w:shd w:val="clear" w:color="auto" w:fill="B4C6E7" w:themeFill="accent1" w:themeFillTint="66"/>
            <w:vAlign w:val="center"/>
          </w:tcPr>
          <w:p w14:paraId="7DE8A43F" w14:textId="77777777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JI/Escola: </w:t>
            </w:r>
            <w:sdt>
              <w:sdtPr>
                <w:rPr>
                  <w:rStyle w:val="Estilo2"/>
                </w:rPr>
                <w:id w:val="1573310459"/>
                <w:placeholder>
                  <w:docPart w:val="5D03870F0B674B14837BBC3C6DC8F364"/>
                </w:placeholder>
                <w:showingPlcHdr/>
                <w:dropDownList>
                  <w:listItem w:value="Escolha um item."/>
                  <w:listItem w:displayText="Escola Básica das Barrocas" w:value="Escola Básica das Barrocas"/>
                  <w:listItem w:displayText="Escola Básica da Glória" w:value="Escola Básica da Glória"/>
                  <w:listItem w:displayText="Escola Básica de Santiago" w:value="Escola Básica de Santiago"/>
                  <w:listItem w:displayText="Escola Básica de S. Jacinto" w:value="Escola Básica de S. Jacinto"/>
                  <w:listItem w:displayText="Escola Básica da Vera Cruz" w:value="Escola Básica da Vera Cruz"/>
                  <w:listItem w:displayText="Escola EB2/3 João Afonso" w:value="Escola EB2/3 João Afonso"/>
                  <w:listItem w:displayText="Escola Secundária Homem Cristo" w:value="Escola Secundária Homem Cristo"/>
                </w:dropDownList>
              </w:sdtPr>
              <w:sdtEndPr>
                <w:rPr>
                  <w:rStyle w:val="Estilo2"/>
                </w:rPr>
              </w:sdtEndPr>
              <w:sdtContent>
                <w:r w:rsidRPr="00C04B73">
                  <w:rPr>
                    <w:rStyle w:val="TextodoMarcadordePosio"/>
                    <w:rFonts w:eastAsia="Calibri"/>
                  </w:rPr>
                  <w:t>Escolha um item.</w:t>
                </w:r>
              </w:sdtContent>
            </w:sdt>
            <w:r w:rsidRPr="00D23DF5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3D13B3A0" w14:textId="77777777" w:rsidR="005E5EA7" w:rsidRDefault="005E5EA7" w:rsidP="005E5EA7"/>
    <w:tbl>
      <w:tblPr>
        <w:tblW w:w="9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4"/>
        <w:gridCol w:w="183"/>
        <w:gridCol w:w="852"/>
        <w:gridCol w:w="145"/>
        <w:gridCol w:w="1148"/>
        <w:gridCol w:w="1830"/>
        <w:gridCol w:w="2979"/>
      </w:tblGrid>
      <w:tr w:rsidR="003052AE" w:rsidRPr="00E31A9E" w14:paraId="635C7C98" w14:textId="77777777" w:rsidTr="00370052">
        <w:trPr>
          <w:trHeight w:val="340"/>
          <w:jc w:val="center"/>
        </w:trPr>
        <w:tc>
          <w:tcPr>
            <w:tcW w:w="9931" w:type="dxa"/>
            <w:gridSpan w:val="7"/>
            <w:tcBorders>
              <w:left w:val="nil"/>
              <w:bottom w:val="single" w:sz="4" w:space="0" w:color="000000"/>
              <w:right w:val="nil"/>
            </w:tcBorders>
            <w:shd w:val="clear" w:color="auto" w:fill="8EAADB" w:themeFill="accent1" w:themeFillTint="99"/>
            <w:vAlign w:val="center"/>
          </w:tcPr>
          <w:p w14:paraId="37DEC89B" w14:textId="77777777" w:rsidR="003052AE" w:rsidRDefault="003052AE" w:rsidP="006262ED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D23DF5">
              <w:rPr>
                <w:rFonts w:cs="Arial"/>
                <w:b/>
                <w:sz w:val="24"/>
                <w:szCs w:val="24"/>
              </w:rPr>
              <w:t>Identificação do aluno</w:t>
            </w:r>
          </w:p>
          <w:p w14:paraId="78C2C716" w14:textId="77777777" w:rsidR="003052AE" w:rsidRPr="00D23DF5" w:rsidRDefault="003052AE" w:rsidP="006262ED">
            <w:pPr>
              <w:pStyle w:val="PargrafodaLista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</w:tr>
      <w:tr w:rsidR="003052AE" w:rsidRPr="00604986" w14:paraId="11D055F3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E24B8BE" w14:textId="685A2AB1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Nome: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D23DF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0450854">
                <v:shape id="_x0000_i1167" type="#_x0000_t75" style="width:441pt;height:18pt" o:ole="">
                  <v:imagedata r:id="rId19" o:title=""/>
                </v:shape>
                <w:control r:id="rId20" w:name="TextBox19" w:shapeid="_x0000_i1167"/>
              </w:object>
            </w:r>
          </w:p>
        </w:tc>
      </w:tr>
      <w:tr w:rsidR="003052AE" w:rsidRPr="00604986" w14:paraId="45D6B24A" w14:textId="77777777" w:rsidTr="006262ED">
        <w:trPr>
          <w:jc w:val="center"/>
        </w:trPr>
        <w:tc>
          <w:tcPr>
            <w:tcW w:w="5136" w:type="dxa"/>
            <w:gridSpan w:val="5"/>
            <w:tcBorders>
              <w:left w:val="nil"/>
              <w:bottom w:val="single" w:sz="4" w:space="0" w:color="000000"/>
            </w:tcBorders>
            <w:vAlign w:val="center"/>
          </w:tcPr>
          <w:p w14:paraId="007E07C0" w14:textId="0931FF72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Data de Nascimento: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35D68B0">
                <v:shape id="_x0000_i1169" type="#_x0000_t75" style="width:1in;height:18pt" o:ole="">
                  <v:imagedata r:id="rId21" o:title=""/>
                </v:shape>
                <w:control r:id="rId22" w:name="TextBox2" w:shapeid="_x0000_i1169"/>
              </w:object>
            </w:r>
          </w:p>
        </w:tc>
        <w:tc>
          <w:tcPr>
            <w:tcW w:w="4795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7DFBF443" w14:textId="4AB9695F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186108A">
                <v:shape id="_x0000_i1171" type="#_x0000_t75" style="width:1in;height:18pt" o:ole="">
                  <v:imagedata r:id="rId21" o:title=""/>
                </v:shape>
                <w:control r:id="rId23" w:name="TextBox6" w:shapeid="_x0000_i1171"/>
              </w:object>
            </w:r>
          </w:p>
        </w:tc>
      </w:tr>
      <w:tr w:rsidR="003052AE" w:rsidRPr="00604986" w14:paraId="26737180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right w:val="nil"/>
            </w:tcBorders>
            <w:vAlign w:val="center"/>
          </w:tcPr>
          <w:p w14:paraId="5882A150" w14:textId="1F2DBC5B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Morada: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F35477D">
                <v:shape id="_x0000_i1173" type="#_x0000_t75" style="width:435.75pt;height:18pt" o:ole="">
                  <v:imagedata r:id="rId24" o:title=""/>
                </v:shape>
                <w:control r:id="rId25" w:name="TextBox3" w:shapeid="_x0000_i1173"/>
              </w:object>
            </w:r>
          </w:p>
        </w:tc>
      </w:tr>
      <w:tr w:rsidR="003052AE" w:rsidRPr="00604986" w14:paraId="421F1734" w14:textId="77777777" w:rsidTr="006262ED">
        <w:trPr>
          <w:jc w:val="center"/>
        </w:trPr>
        <w:tc>
          <w:tcPr>
            <w:tcW w:w="3978" w:type="dxa"/>
            <w:gridSpan w:val="4"/>
            <w:tcBorders>
              <w:left w:val="nil"/>
            </w:tcBorders>
            <w:vAlign w:val="center"/>
          </w:tcPr>
          <w:p w14:paraId="35D60382" w14:textId="5F081B4F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Código Postal: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A045995">
                <v:shape id="_x0000_i1175" type="#_x0000_t75" style="width:1in;height:18pt" o:ole="">
                  <v:imagedata r:id="rId21" o:title=""/>
                </v:shape>
                <w:control r:id="rId26" w:name="TextBox4" w:shapeid="_x0000_i1175"/>
              </w:object>
            </w:r>
          </w:p>
        </w:tc>
        <w:tc>
          <w:tcPr>
            <w:tcW w:w="5953" w:type="dxa"/>
            <w:gridSpan w:val="3"/>
            <w:tcBorders>
              <w:right w:val="nil"/>
            </w:tcBorders>
            <w:vAlign w:val="center"/>
          </w:tcPr>
          <w:p w14:paraId="6E515B0E" w14:textId="5D0EBC05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Localidade: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3ED746F">
                <v:shape id="_x0000_i1177" type="#_x0000_t75" style="width:225pt;height:18pt" o:ole="">
                  <v:imagedata r:id="rId27" o:title=""/>
                </v:shape>
                <w:control r:id="rId28" w:name="TextBox5" w:shapeid="_x0000_i1177"/>
              </w:object>
            </w:r>
            <w:r w:rsidRPr="00D23DF5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3052AE" w:rsidRPr="00604986" w14:paraId="2DA3DA37" w14:textId="77777777" w:rsidTr="006262ED">
        <w:trPr>
          <w:jc w:val="center"/>
        </w:trPr>
        <w:tc>
          <w:tcPr>
            <w:tcW w:w="297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3DCA0E1E" w14:textId="19945D9E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Ano Escolaridade: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7988EDA">
                <v:shape id="_x0000_i1179" type="#_x0000_t75" style="width:53.25pt;height:18pt" o:ole="">
                  <v:imagedata r:id="rId29" o:title=""/>
                </v:shape>
                <w:control r:id="rId30" w:name="TextBox1" w:shapeid="_x0000_i1179"/>
              </w:object>
            </w:r>
          </w:p>
        </w:tc>
        <w:tc>
          <w:tcPr>
            <w:tcW w:w="2139" w:type="dxa"/>
            <w:gridSpan w:val="3"/>
            <w:tcBorders>
              <w:bottom w:val="single" w:sz="4" w:space="0" w:color="000000"/>
            </w:tcBorders>
            <w:vAlign w:val="center"/>
          </w:tcPr>
          <w:p w14:paraId="0B8C61C7" w14:textId="4A9B87A0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Turma: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2AD3ACD">
                <v:shape id="_x0000_i1181" type="#_x0000_t75" style="width:45.75pt;height:18pt" o:ole="">
                  <v:imagedata r:id="rId31" o:title=""/>
                </v:shape>
                <w:control r:id="rId32" w:name="TextBox18" w:shapeid="_x0000_i1181"/>
              </w:objec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vAlign w:val="center"/>
          </w:tcPr>
          <w:p w14:paraId="238FD0B5" w14:textId="08661D0E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Nº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AB5C31C">
                <v:shape id="_x0000_i1183" type="#_x0000_t75" style="width:56.25pt;height:18pt" o:ole="">
                  <v:imagedata r:id="rId33" o:title=""/>
                </v:shape>
                <w:control r:id="rId34" w:name="TextBox16" w:shapeid="_x0000_i1183"/>
              </w:object>
            </w:r>
          </w:p>
        </w:tc>
        <w:tc>
          <w:tcPr>
            <w:tcW w:w="2985" w:type="dxa"/>
            <w:tcBorders>
              <w:bottom w:val="single" w:sz="4" w:space="0" w:color="000000"/>
              <w:right w:val="nil"/>
            </w:tcBorders>
            <w:vAlign w:val="center"/>
          </w:tcPr>
          <w:p w14:paraId="5F46792F" w14:textId="53A70511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Processo Nº</w:t>
            </w:r>
            <w:r>
              <w:rPr>
                <w:rFonts w:ascii="Calibri" w:hAnsi="Calibri" w:cs="Arial"/>
                <w:sz w:val="22"/>
                <w:szCs w:val="22"/>
              </w:rPr>
              <w:t xml:space="preserve">: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1A0ACD96">
                <v:shape id="_x0000_i1185" type="#_x0000_t75" style="width:1in;height:18pt" o:ole="">
                  <v:imagedata r:id="rId21" o:title=""/>
                </v:shape>
                <w:control r:id="rId35" w:name="TextBox17" w:shapeid="_x0000_i1185"/>
              </w:object>
            </w:r>
          </w:p>
        </w:tc>
      </w:tr>
      <w:tr w:rsidR="003052AE" w:rsidRPr="00604986" w14:paraId="040C0F2B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1F7372B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052AE" w:rsidRPr="00604986" w14:paraId="1E2BB28D" w14:textId="77777777" w:rsidTr="006262ED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DAE8DFB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Encarregado de Educação:</w:t>
            </w:r>
          </w:p>
        </w:tc>
        <w:tc>
          <w:tcPr>
            <w:tcW w:w="7137" w:type="dxa"/>
            <w:gridSpan w:val="6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0C89D136" w14:textId="4085C0E9" w:rsidR="003052AE" w:rsidRPr="00D23DF5" w:rsidRDefault="003052AE" w:rsidP="006262ED">
            <w:pPr>
              <w:spacing w:line="276" w:lineRule="auto"/>
              <w:ind w:left="-347" w:firstLine="34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object w:dxaOrig="225" w:dyaOrig="225" w14:anchorId="2B7DA0C0">
                <v:shape id="_x0000_i1187" type="#_x0000_t75" style="width:60.75pt;height:18pt" o:ole="">
                  <v:imagedata r:id="rId36" o:title=""/>
                </v:shape>
                <w:control r:id="rId37" w:name="CheckBox17" w:shapeid="_x0000_i1187"/>
              </w:object>
            </w:r>
            <w:r>
              <w:rPr>
                <w:rFonts w:ascii="Calibri" w:hAnsi="Calibri" w:cs="Arial"/>
              </w:rPr>
              <w:object w:dxaOrig="225" w:dyaOrig="225" w14:anchorId="0D8CB481">
                <v:shape id="_x0000_i1189" type="#_x0000_t75" style="width:60.75pt;height:18pt" o:ole="">
                  <v:imagedata r:id="rId38" o:title=""/>
                </v:shape>
                <w:control r:id="rId39" w:name="CheckBox171" w:shapeid="_x0000_i1189"/>
              </w:object>
            </w:r>
            <w:r>
              <w:rPr>
                <w:rFonts w:ascii="Calibri" w:hAnsi="Calibri" w:cs="Arial"/>
              </w:rPr>
              <w:object w:dxaOrig="225" w:dyaOrig="225" w14:anchorId="69F568AA">
                <v:shape id="_x0000_i1191" type="#_x0000_t75" style="width:60.75pt;height:18pt" o:ole="">
                  <v:imagedata r:id="rId40" o:title=""/>
                </v:shape>
                <w:control r:id="rId41" w:name="CheckBox172" w:shapeid="_x0000_i1191"/>
              </w:object>
            </w:r>
          </w:p>
        </w:tc>
      </w:tr>
      <w:tr w:rsidR="003052AE" w:rsidRPr="00604986" w14:paraId="3E9F33CF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right w:val="nil"/>
            </w:tcBorders>
          </w:tcPr>
          <w:p w14:paraId="0D6D8BF7" w14:textId="5F01E1CA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Nome: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6BD3D9E">
                <v:shape id="_x0000_i1193" type="#_x0000_t75" style="width:447pt;height:18pt" o:ole="">
                  <v:imagedata r:id="rId42" o:title=""/>
                </v:shape>
                <w:control r:id="rId43" w:name="TextBox7" w:shapeid="_x0000_i1193"/>
              </w:object>
            </w:r>
          </w:p>
        </w:tc>
      </w:tr>
      <w:tr w:rsidR="003052AE" w:rsidRPr="00604986" w14:paraId="3D9900FD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bottom w:val="single" w:sz="4" w:space="0" w:color="000000"/>
              <w:right w:val="nil"/>
            </w:tcBorders>
          </w:tcPr>
          <w:p w14:paraId="7C936510" w14:textId="4006B8B3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Morada: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4F1938B">
                <v:shape id="_x0000_i1195" type="#_x0000_t75" style="width:441pt;height:18pt" o:ole="">
                  <v:imagedata r:id="rId19" o:title=""/>
                </v:shape>
                <w:control r:id="rId44" w:name="TextBox8" w:shapeid="_x0000_i1195"/>
              </w:object>
            </w:r>
          </w:p>
        </w:tc>
      </w:tr>
      <w:tr w:rsidR="003052AE" w:rsidRPr="00604986" w14:paraId="71141CF4" w14:textId="77777777" w:rsidTr="006262ED">
        <w:trPr>
          <w:jc w:val="center"/>
        </w:trPr>
        <w:tc>
          <w:tcPr>
            <w:tcW w:w="3833" w:type="dxa"/>
            <w:gridSpan w:val="3"/>
            <w:tcBorders>
              <w:left w:val="nil"/>
              <w:bottom w:val="single" w:sz="4" w:space="0" w:color="000000"/>
            </w:tcBorders>
          </w:tcPr>
          <w:p w14:paraId="31C7AC39" w14:textId="587ED165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Código Postal: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2B5F75D">
                <v:shape id="_x0000_i1197" type="#_x0000_t75" style="width:1in;height:18pt" o:ole="">
                  <v:imagedata r:id="rId21" o:title=""/>
                </v:shape>
                <w:control r:id="rId45" w:name="TextBox9" w:shapeid="_x0000_i1197"/>
              </w:object>
            </w:r>
          </w:p>
        </w:tc>
        <w:tc>
          <w:tcPr>
            <w:tcW w:w="6098" w:type="dxa"/>
            <w:gridSpan w:val="4"/>
            <w:tcBorders>
              <w:bottom w:val="single" w:sz="4" w:space="0" w:color="000000"/>
              <w:right w:val="nil"/>
            </w:tcBorders>
          </w:tcPr>
          <w:p w14:paraId="5426D707" w14:textId="52F239D0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Localidade: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79DF89A4">
                <v:shape id="_x0000_i1199" type="#_x0000_t75" style="width:149.25pt;height:18pt" o:ole="">
                  <v:imagedata r:id="rId46" o:title=""/>
                </v:shape>
                <w:control r:id="rId47" w:name="TextBox10" w:shapeid="_x0000_i1199"/>
              </w:object>
            </w:r>
          </w:p>
        </w:tc>
      </w:tr>
      <w:tr w:rsidR="003052AE" w:rsidRPr="00604986" w14:paraId="5AE534BB" w14:textId="77777777" w:rsidTr="006262ED">
        <w:trPr>
          <w:jc w:val="center"/>
        </w:trPr>
        <w:tc>
          <w:tcPr>
            <w:tcW w:w="9931" w:type="dxa"/>
            <w:gridSpan w:val="7"/>
            <w:tcBorders>
              <w:left w:val="nil"/>
              <w:bottom w:val="single" w:sz="4" w:space="0" w:color="000000"/>
              <w:right w:val="nil"/>
            </w:tcBorders>
          </w:tcPr>
          <w:p w14:paraId="2BA7AEAF" w14:textId="63989C4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Profissão: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FB05723">
                <v:shape id="_x0000_i1201" type="#_x0000_t75" style="width:426.75pt;height:18pt" o:ole="">
                  <v:imagedata r:id="rId48" o:title=""/>
                </v:shape>
                <w:control r:id="rId49" w:name="TextBox11" w:shapeid="_x0000_i1201"/>
              </w:object>
            </w:r>
          </w:p>
        </w:tc>
      </w:tr>
      <w:tr w:rsidR="003052AE" w:rsidRPr="00604986" w14:paraId="2A1A02B5" w14:textId="77777777" w:rsidTr="006262ED">
        <w:trPr>
          <w:jc w:val="center"/>
        </w:trPr>
        <w:tc>
          <w:tcPr>
            <w:tcW w:w="5116" w:type="dxa"/>
            <w:gridSpan w:val="5"/>
            <w:tcBorders>
              <w:left w:val="nil"/>
              <w:bottom w:val="single" w:sz="4" w:space="0" w:color="000000"/>
              <w:right w:val="nil"/>
            </w:tcBorders>
          </w:tcPr>
          <w:p w14:paraId="2624DCE0" w14:textId="0B93C7F9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Telefone: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7B0B853F">
                <v:shape id="_x0000_i1203" type="#_x0000_t75" style="width:95.25pt;height:18pt" o:ole="">
                  <v:imagedata r:id="rId50" o:title=""/>
                </v:shape>
                <w:control r:id="rId51" w:name="TextBox12" w:shapeid="_x0000_i1203"/>
              </w:object>
            </w:r>
          </w:p>
        </w:tc>
        <w:tc>
          <w:tcPr>
            <w:tcW w:w="4815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6F3A4946" w14:textId="3D2F62B6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Email: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403B02F">
                <v:shape id="_x0000_i1205" type="#_x0000_t75" style="width:187.5pt;height:18pt" o:ole="">
                  <v:imagedata r:id="rId52" o:title=""/>
                </v:shape>
                <w:control r:id="rId53" w:name="TextBox13" w:shapeid="_x0000_i1205"/>
              </w:object>
            </w:r>
          </w:p>
        </w:tc>
      </w:tr>
    </w:tbl>
    <w:p w14:paraId="42E6B265" w14:textId="77777777" w:rsidR="003052AE" w:rsidRDefault="003052AE" w:rsidP="003052AE">
      <w:pPr>
        <w:jc w:val="both"/>
      </w:pPr>
    </w:p>
    <w:tbl>
      <w:tblPr>
        <w:tblW w:w="9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898"/>
        <w:gridCol w:w="881"/>
        <w:gridCol w:w="917"/>
        <w:gridCol w:w="926"/>
        <w:gridCol w:w="873"/>
        <w:gridCol w:w="899"/>
        <w:gridCol w:w="920"/>
        <w:gridCol w:w="892"/>
        <w:gridCol w:w="893"/>
        <w:gridCol w:w="913"/>
      </w:tblGrid>
      <w:tr w:rsidR="005E5EA7" w:rsidRPr="00857EF7" w14:paraId="52807A53" w14:textId="77777777" w:rsidTr="00370052">
        <w:trPr>
          <w:trHeight w:val="340"/>
          <w:jc w:val="center"/>
        </w:trPr>
        <w:tc>
          <w:tcPr>
            <w:tcW w:w="9895" w:type="dxa"/>
            <w:gridSpan w:val="11"/>
            <w:tcBorders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756A1F6" w14:textId="77777777" w:rsidR="005E5EA7" w:rsidRPr="003F0953" w:rsidRDefault="005E5EA7" w:rsidP="005E5EA7">
            <w:pPr>
              <w:pStyle w:val="SemEspaamento1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Percurso escolar do aluno</w:t>
            </w:r>
          </w:p>
          <w:p w14:paraId="419028F8" w14:textId="77777777" w:rsidR="005E5EA7" w:rsidRPr="00857EF7" w:rsidRDefault="005E5EA7" w:rsidP="005E5EA7">
            <w:pPr>
              <w:pStyle w:val="SemEspaamento1"/>
              <w:ind w:left="720"/>
              <w:rPr>
                <w:b/>
              </w:rPr>
            </w:pPr>
          </w:p>
        </w:tc>
      </w:tr>
      <w:tr w:rsidR="005E5EA7" w:rsidRPr="00857EF7" w14:paraId="5BBFAA38" w14:textId="77777777" w:rsidTr="005E5EA7">
        <w:trPr>
          <w:trHeight w:val="20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19FE4" w14:textId="77777777" w:rsidR="005E5EA7" w:rsidRPr="002413FD" w:rsidRDefault="005E5EA7" w:rsidP="005E5EA7">
            <w:pPr>
              <w:pStyle w:val="SemEspaamento1"/>
              <w:rPr>
                <w:sz w:val="16"/>
                <w:szCs w:val="16"/>
              </w:rPr>
            </w:pPr>
          </w:p>
        </w:tc>
      </w:tr>
      <w:tr w:rsidR="005E5EA7" w:rsidRPr="00857EF7" w14:paraId="7B4E021A" w14:textId="77777777" w:rsidTr="00370052">
        <w:trPr>
          <w:trHeight w:val="314"/>
          <w:jc w:val="center"/>
        </w:trPr>
        <w:tc>
          <w:tcPr>
            <w:tcW w:w="99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vAlign w:val="center"/>
          </w:tcPr>
          <w:p w14:paraId="62F20F9E" w14:textId="77777777" w:rsidR="005E5EA7" w:rsidRDefault="005E5EA7" w:rsidP="005E5EA7">
            <w:pPr>
              <w:pStyle w:val="SemEspaamento1"/>
            </w:pPr>
            <w:r w:rsidRPr="00E100F9">
              <w:t xml:space="preserve">Frequentou: </w:t>
            </w:r>
            <w:r>
              <w:t xml:space="preserve">  </w:t>
            </w:r>
          </w:p>
        </w:tc>
      </w:tr>
      <w:tr w:rsidR="005E5EA7" w:rsidRPr="00857EF7" w14:paraId="6F0DC500" w14:textId="77777777" w:rsidTr="005E5EA7">
        <w:trPr>
          <w:trHeight w:val="314"/>
          <w:jc w:val="center"/>
        </w:trPr>
        <w:tc>
          <w:tcPr>
            <w:tcW w:w="991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39A40" w14:textId="3F5361F3" w:rsidR="005E5EA7" w:rsidRDefault="005E5EA7" w:rsidP="005E5EA7">
            <w:pPr>
              <w:pStyle w:val="SemEspaamento1"/>
            </w:pPr>
            <w:r>
              <w:object w:dxaOrig="225" w:dyaOrig="225" w14:anchorId="1C8ABCF0">
                <v:shape id="_x0000_i1207" type="#_x0000_t75" style="width:58.5pt;height:18pt" o:ole="">
                  <v:imagedata r:id="rId54" o:title=""/>
                </v:shape>
                <w:control r:id="rId55" w:name="CheckBox1" w:shapeid="_x0000_i1207"/>
              </w:object>
            </w:r>
            <w:r>
              <w:t xml:space="preserve"> </w:t>
            </w:r>
          </w:p>
          <w:p w14:paraId="57317E5D" w14:textId="3B82612E" w:rsidR="005E5EA7" w:rsidRDefault="005E5EA7" w:rsidP="005E5EA7">
            <w:pPr>
              <w:pStyle w:val="SemEspaamento1"/>
            </w:pPr>
            <w:r>
              <w:object w:dxaOrig="225" w:dyaOrig="225" w14:anchorId="117F1011">
                <v:shape id="_x0000_i1209" type="#_x0000_t75" style="width:132pt;height:18pt" o:ole="">
                  <v:imagedata r:id="rId56" o:title=""/>
                </v:shape>
                <w:control r:id="rId57" w:name="CheckBox2" w:shapeid="_x0000_i1209"/>
              </w:object>
            </w:r>
          </w:p>
          <w:p w14:paraId="20C98C08" w14:textId="77777777" w:rsidR="005E5EA7" w:rsidRDefault="005E5EA7" w:rsidP="005E5EA7">
            <w:pPr>
              <w:pStyle w:val="SemEspaamento1"/>
              <w:rPr>
                <w:b/>
              </w:rPr>
            </w:pPr>
          </w:p>
        </w:tc>
      </w:tr>
      <w:tr w:rsidR="005E5EA7" w:rsidRPr="00857EF7" w14:paraId="34E30011" w14:textId="77777777" w:rsidTr="00370052">
        <w:trPr>
          <w:trHeight w:val="227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vAlign w:val="center"/>
          </w:tcPr>
          <w:p w14:paraId="7E4B96BE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lastRenderedPageBreak/>
              <w:t xml:space="preserve">Beneficiou de:  </w:t>
            </w:r>
          </w:p>
        </w:tc>
      </w:tr>
      <w:tr w:rsidR="005E5EA7" w:rsidRPr="00857EF7" w14:paraId="306CC90B" w14:textId="77777777" w:rsidTr="00370052">
        <w:trPr>
          <w:trHeight w:val="227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66E90" w14:textId="56CD8FB3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52981D96">
                <v:shape id="_x0000_i1211" type="#_x0000_t75" style="width:178.5pt;height:18pt" o:ole="">
                  <v:imagedata r:id="rId58" o:title=""/>
                </v:shape>
                <w:control r:id="rId59" w:name="CheckBox31" w:shapeid="_x0000_i1211"/>
              </w:object>
            </w:r>
          </w:p>
          <w:p w14:paraId="574C2A61" w14:textId="4425DE03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30B3F349">
                <v:shape id="_x0000_i1213" type="#_x0000_t75" style="width:178.5pt;height:18pt" o:ole="">
                  <v:imagedata r:id="rId60" o:title=""/>
                </v:shape>
                <w:control r:id="rId61" w:name="CheckBox3" w:shapeid="_x0000_i1213"/>
              </w:object>
            </w:r>
            <w:r>
              <w:rPr>
                <w:lang w:eastAsia="pt-PT"/>
              </w:rPr>
              <w:t xml:space="preserve">  </w:t>
            </w:r>
          </w:p>
          <w:p w14:paraId="2002C18D" w14:textId="41236080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028911AA">
                <v:shape id="_x0000_i1215" type="#_x0000_t75" style="width:161.25pt;height:18pt" o:ole="">
                  <v:imagedata r:id="rId62" o:title=""/>
                </v:shape>
                <w:control r:id="rId63" w:name="CheckBox4" w:shapeid="_x0000_i1215"/>
              </w:object>
            </w:r>
            <w:r>
              <w:rPr>
                <w:lang w:eastAsia="pt-PT"/>
              </w:rPr>
              <w:t xml:space="preserve">  </w:t>
            </w:r>
          </w:p>
          <w:p w14:paraId="24C810CC" w14:textId="272BB66E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5F774793">
                <v:shape id="_x0000_i1217" type="#_x0000_t75" style="width:455.25pt;height:18pt" o:ole="">
                  <v:imagedata r:id="rId64" o:title=""/>
                </v:shape>
                <w:control r:id="rId65" w:name="CheckBox42" w:shapeid="_x0000_i1217"/>
              </w:object>
            </w:r>
          </w:p>
          <w:p w14:paraId="2A391C08" w14:textId="7AC9F5D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7E01C1AB">
                <v:shape id="_x0000_i1219" type="#_x0000_t75" style="width:455.25pt;height:18pt" o:ole="">
                  <v:imagedata r:id="rId66" o:title=""/>
                </v:shape>
                <w:control r:id="rId67" w:name="CheckBox421" w:shapeid="_x0000_i1219"/>
              </w:object>
            </w:r>
          </w:p>
          <w:p w14:paraId="6BF5220A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t xml:space="preserve">Observações: </w:t>
            </w:r>
            <w:sdt>
              <w:sdtPr>
                <w:rPr>
                  <w:lang w:eastAsia="pt-PT"/>
                </w:rPr>
                <w:id w:val="-710880737"/>
                <w:placeholder>
                  <w:docPart w:val="BD28DD723C0E43CDAD9262FB0B3C09F7"/>
                </w:placeholder>
                <w:showingPlcHdr/>
              </w:sdtPr>
              <w:sdtEndPr/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  <w:r>
              <w:rPr>
                <w:lang w:eastAsia="pt-PT"/>
              </w:rPr>
              <w:t xml:space="preserve"> </w:t>
            </w:r>
          </w:p>
          <w:p w14:paraId="3627D03F" w14:textId="77777777" w:rsidR="005E5EA7" w:rsidRPr="00857EF7" w:rsidRDefault="005E5EA7" w:rsidP="005E5EA7">
            <w:pPr>
              <w:pStyle w:val="SemEspaamento1"/>
              <w:rPr>
                <w:lang w:eastAsia="pt-PT"/>
              </w:rPr>
            </w:pPr>
          </w:p>
        </w:tc>
      </w:tr>
      <w:tr w:rsidR="005E5EA7" w:rsidRPr="00857EF7" w14:paraId="62A3FCB7" w14:textId="77777777" w:rsidTr="00370052">
        <w:trPr>
          <w:trHeight w:val="227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vAlign w:val="center"/>
          </w:tcPr>
          <w:p w14:paraId="586981C3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t>Ano letivo da primeira matrícula:</w:t>
            </w:r>
          </w:p>
        </w:tc>
      </w:tr>
      <w:tr w:rsidR="005E5EA7" w:rsidRPr="00857EF7" w14:paraId="48E95D48" w14:textId="77777777" w:rsidTr="005E5EA7">
        <w:trPr>
          <w:trHeight w:val="227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2E161" w14:textId="46128C17" w:rsidR="005E5EA7" w:rsidRDefault="005E5EA7" w:rsidP="005E5EA7">
            <w:pPr>
              <w:pStyle w:val="SemEspaamento1"/>
              <w:rPr>
                <w:lang w:eastAsia="pt-PT"/>
              </w:rPr>
            </w:pPr>
            <w:r w:rsidRPr="00857EF7">
              <w:rPr>
                <w:lang w:eastAsia="pt-PT"/>
              </w:rPr>
              <w:t>Pré-escolar:</w:t>
            </w:r>
            <w:r>
              <w:object w:dxaOrig="225" w:dyaOrig="225" w14:anchorId="246FCA37">
                <v:shape id="_x0000_i1221" type="#_x0000_t75" style="width:1in;height:18pt" o:ole="">
                  <v:imagedata r:id="rId21" o:title=""/>
                </v:shape>
                <w:control r:id="rId68" w:name="TextBox141" w:shapeid="_x0000_i1221"/>
              </w:object>
            </w:r>
            <w:r>
              <w:rPr>
                <w:lang w:eastAsia="pt-PT"/>
              </w:rPr>
              <w:t xml:space="preserve">      1º CEB </w:t>
            </w:r>
            <w:r>
              <w:object w:dxaOrig="225" w:dyaOrig="225" w14:anchorId="6FAD54A7">
                <v:shape id="_x0000_i1223" type="#_x0000_t75" style="width:1in;height:18pt" o:ole="">
                  <v:imagedata r:id="rId21" o:title=""/>
                </v:shape>
                <w:control r:id="rId69" w:name="TextBox14" w:shapeid="_x0000_i1223"/>
              </w:object>
            </w:r>
            <w:r>
              <w:rPr>
                <w:lang w:eastAsia="pt-PT"/>
              </w:rPr>
              <w:t xml:space="preserve">     </w:t>
            </w:r>
          </w:p>
          <w:p w14:paraId="7D2D2B77" w14:textId="77777777" w:rsidR="005E5EA7" w:rsidRDefault="005E5EA7" w:rsidP="005E5EA7">
            <w:pPr>
              <w:pStyle w:val="SemEspaamento1"/>
              <w:rPr>
                <w:lang w:eastAsia="pt-PT"/>
              </w:rPr>
            </w:pPr>
          </w:p>
        </w:tc>
      </w:tr>
      <w:tr w:rsidR="005E5EA7" w:rsidRPr="00857EF7" w14:paraId="5EEFDA8D" w14:textId="77777777" w:rsidTr="005E5EA7">
        <w:trPr>
          <w:trHeight w:val="340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AC601C" w14:textId="77777777" w:rsidR="005E5EA7" w:rsidRPr="002A3A4A" w:rsidRDefault="005E5EA7" w:rsidP="005E5EA7">
            <w:pPr>
              <w:pStyle w:val="SemEspaamento1"/>
              <w:rPr>
                <w:lang w:eastAsia="pt-PT"/>
              </w:rPr>
            </w:pPr>
            <w:r w:rsidRPr="002A3A4A">
              <w:rPr>
                <w:lang w:eastAsia="pt-PT"/>
              </w:rPr>
              <w:t>Retenções registadas:</w:t>
            </w:r>
          </w:p>
        </w:tc>
      </w:tr>
      <w:tr w:rsidR="005E5EA7" w:rsidRPr="00857EF7" w14:paraId="3AC2C295" w14:textId="77777777" w:rsidTr="005E5EA7">
        <w:trPr>
          <w:trHeight w:val="340"/>
          <w:jc w:val="center"/>
        </w:trPr>
        <w:tc>
          <w:tcPr>
            <w:tcW w:w="2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3EE5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1º CEB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B1B4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2.º CEB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306A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3.º CEB</w:t>
            </w:r>
          </w:p>
        </w:tc>
        <w:tc>
          <w:tcPr>
            <w:tcW w:w="2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A52D2B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Secundário</w:t>
            </w:r>
          </w:p>
        </w:tc>
      </w:tr>
      <w:tr w:rsidR="005E5EA7" w:rsidRPr="00857EF7" w14:paraId="0174612E" w14:textId="77777777" w:rsidTr="005E5EA7">
        <w:trPr>
          <w:trHeight w:val="227"/>
          <w:jc w:val="center"/>
        </w:trPr>
        <w:tc>
          <w:tcPr>
            <w:tcW w:w="8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AFA0A0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2.ºano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370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3.ºano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FD4F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4.ºano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8F93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5.ºano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EC602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6.ºano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F8C5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7.ºano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6054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8.ºano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4A4A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9.ºano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AF36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10.ºano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522D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11.ºano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B784F5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12.ºano</w:t>
            </w:r>
          </w:p>
        </w:tc>
      </w:tr>
      <w:tr w:rsidR="005E5EA7" w:rsidRPr="00857EF7" w14:paraId="32669DE7" w14:textId="77777777" w:rsidTr="005E5EA7">
        <w:trPr>
          <w:trHeight w:val="471"/>
          <w:jc w:val="center"/>
        </w:trPr>
        <w:tc>
          <w:tcPr>
            <w:tcW w:w="898" w:type="dxa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C0E1B3" w14:textId="1111F4E1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7957F1B">
                <v:shape id="_x0000_i1225" type="#_x0000_t75" style="width:19.5pt;height:18pt" o:ole="">
                  <v:imagedata r:id="rId70" o:title=""/>
                </v:shape>
                <w:control r:id="rId71" w:name="CheckBox51111" w:shapeid="_x0000_i1225"/>
              </w:objec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9F6E83" w14:textId="32CF7795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D3A1323">
                <v:shape id="_x0000_i1227" type="#_x0000_t75" style="width:18pt;height:18pt" o:ole="">
                  <v:imagedata r:id="rId72" o:title=""/>
                </v:shape>
                <w:control r:id="rId73" w:name="CheckBox61111" w:shapeid="_x0000_i1227"/>
              </w:objec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5F7EC4" w14:textId="6C09230C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7FD07DE">
                <v:shape id="_x0000_i1229" type="#_x0000_t75" style="width:19.5pt;height:18pt" o:ole="">
                  <v:imagedata r:id="rId70" o:title=""/>
                </v:shape>
                <w:control r:id="rId74" w:name="CheckBox5111" w:shapeid="_x0000_i1229"/>
              </w:objec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8F039D" w14:textId="0D87ACE0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7123CE0D">
                <v:shape id="_x0000_i1231" type="#_x0000_t75" style="width:18pt;height:18pt" o:ole="">
                  <v:imagedata r:id="rId72" o:title=""/>
                </v:shape>
                <w:control r:id="rId75" w:name="CheckBox6111" w:shapeid="_x0000_i1231"/>
              </w:objec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8A72C8" w14:textId="526A435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5A4B2FA">
                <v:shape id="_x0000_i1233" type="#_x0000_t75" style="width:19.5pt;height:18pt" o:ole="">
                  <v:imagedata r:id="rId70" o:title=""/>
                </v:shape>
                <w:control r:id="rId76" w:name="CheckBox511" w:shapeid="_x0000_i1233"/>
              </w:object>
            </w: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6226D7" w14:textId="474D662A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1A72C3D0">
                <v:shape id="_x0000_i1235" type="#_x0000_t75" style="width:18pt;height:18pt" o:ole="">
                  <v:imagedata r:id="rId72" o:title=""/>
                </v:shape>
                <w:control r:id="rId77" w:name="CheckBox611" w:shapeid="_x0000_i1235"/>
              </w:object>
            </w: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78EB2F" w14:textId="4194FBE0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3FCED5BC">
                <v:shape id="_x0000_i1237" type="#_x0000_t75" style="width:19.5pt;height:18pt" o:ole="">
                  <v:imagedata r:id="rId70" o:title=""/>
                </v:shape>
                <w:control r:id="rId78" w:name="CheckBox51" w:shapeid="_x0000_i1237"/>
              </w:objec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E3452F" w14:textId="4BDD71CC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7CEA5899">
                <v:shape id="_x0000_i1239" type="#_x0000_t75" style="width:18pt;height:18pt" o:ole="">
                  <v:imagedata r:id="rId72" o:title=""/>
                </v:shape>
                <w:control r:id="rId79" w:name="CheckBox61" w:shapeid="_x0000_i1239"/>
              </w:object>
            </w:r>
          </w:p>
        </w:tc>
        <w:tc>
          <w:tcPr>
            <w:tcW w:w="8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E2177B" w14:textId="5C1CDB5F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4555D47A">
                <v:shape id="_x0000_i1241" type="#_x0000_t75" style="width:19.5pt;height:18pt" o:ole="">
                  <v:imagedata r:id="rId70" o:title=""/>
                </v:shape>
                <w:control r:id="rId80" w:name="CheckBox5" w:shapeid="_x0000_i1241"/>
              </w:objec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ABA9D1" w14:textId="6C71EDBD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8C51F92">
                <v:shape id="_x0000_i1243" type="#_x0000_t75" style="width:18pt;height:18pt" o:ole="">
                  <v:imagedata r:id="rId72" o:title=""/>
                </v:shape>
                <w:control r:id="rId81" w:name="CheckBox6" w:shapeid="_x0000_i1243"/>
              </w:objec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9E927C" w14:textId="2CE2AB3A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D58CFF3">
                <v:shape id="_x0000_i1245" type="#_x0000_t75" style="width:18pt;height:18pt" o:ole="">
                  <v:imagedata r:id="rId72" o:title=""/>
                </v:shape>
                <w:control r:id="rId82" w:name="CheckBox62" w:shapeid="_x0000_i1245"/>
              </w:object>
            </w:r>
          </w:p>
        </w:tc>
      </w:tr>
    </w:tbl>
    <w:p w14:paraId="25C46E40" w14:textId="77777777" w:rsidR="005E5EA7" w:rsidRDefault="005E5EA7" w:rsidP="005E5EA7">
      <w:pPr>
        <w:pBdr>
          <w:right w:val="single" w:sz="4" w:space="4" w:color="auto"/>
        </w:pBdr>
      </w:pPr>
    </w:p>
    <w:tbl>
      <w:tblPr>
        <w:tblW w:w="9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5"/>
      </w:tblGrid>
      <w:tr w:rsidR="005E5EA7" w:rsidRPr="00857EF7" w14:paraId="5A4EB55B" w14:textId="77777777" w:rsidTr="005E5EA7">
        <w:trPr>
          <w:trHeight w:val="227"/>
          <w:jc w:val="center"/>
        </w:trPr>
        <w:tc>
          <w:tcPr>
            <w:tcW w:w="9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66417" w14:textId="77777777" w:rsidR="005E5EA7" w:rsidRDefault="005E5EA7" w:rsidP="005E5EA7">
            <w:pPr>
              <w:pStyle w:val="SemEspaamento1"/>
            </w:pPr>
          </w:p>
          <w:tbl>
            <w:tblPr>
              <w:tblW w:w="9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5"/>
              <w:gridCol w:w="5078"/>
            </w:tblGrid>
            <w:tr w:rsidR="005E5EA7" w:rsidRPr="00857EF7" w14:paraId="20DFED75" w14:textId="77777777" w:rsidTr="00370052">
              <w:trPr>
                <w:trHeight w:val="340"/>
                <w:jc w:val="center"/>
              </w:trPr>
              <w:tc>
                <w:tcPr>
                  <w:tcW w:w="972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B4C6E7" w:themeFill="accent1" w:themeFillTint="66"/>
                  <w:vAlign w:val="center"/>
                </w:tcPr>
                <w:p w14:paraId="04FAB434" w14:textId="77777777" w:rsidR="005E5EA7" w:rsidRPr="00857EF7" w:rsidRDefault="00442908" w:rsidP="005E5EA7">
                  <w:pPr>
                    <w:pStyle w:val="SemEspaamento1"/>
                  </w:pPr>
                  <w:r>
                    <w:rPr>
                      <w:b/>
                      <w:lang w:eastAsia="pt-PT"/>
                    </w:rPr>
                    <w:t>Outros elementos, especifique:</w:t>
                  </w:r>
                </w:p>
              </w:tc>
            </w:tr>
            <w:tr w:rsidR="005E5EA7" w:rsidRPr="00857EF7" w14:paraId="46FE7572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9A56EAE" w14:textId="18F2732B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232E61B0">
                      <v:shape id="_x0000_i1247" type="#_x0000_t75" style="width:164.25pt;height:18pt" o:ole="">
                        <v:imagedata r:id="rId83" o:title=""/>
                      </v:shape>
                      <w:control r:id="rId84" w:name="CheckBox32" w:shapeid="_x0000_i1247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A93E67F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5E5EA7" w:rsidRPr="00857EF7" w14:paraId="74719A48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AEC720E" w14:textId="74B2987E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4566708F">
                      <v:shape id="_x0000_i1249" type="#_x0000_t75" style="width:205.5pt;height:18pt" o:ole="">
                        <v:imagedata r:id="rId85" o:title=""/>
                      </v:shape>
                      <w:control r:id="rId86" w:name="CheckBox8" w:shapeid="_x0000_i1249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BE03C2E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5E5EA7" w:rsidRPr="00857EF7" w14:paraId="5373E2EF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538B9BC" w14:textId="35872A99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05F8ECB4">
                      <v:shape id="_x0000_i1251" type="#_x0000_t75" style="width:199.5pt;height:18pt" o:ole="">
                        <v:imagedata r:id="rId87" o:title=""/>
                      </v:shape>
                      <w:control r:id="rId88" w:name="CheckBox9" w:shapeid="_x0000_i1251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C3A4B9F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442908" w:rsidRPr="00857EF7" w14:paraId="19C2C074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FD5D24D" w14:textId="4A6D4259" w:rsidR="00442908" w:rsidRDefault="00442908" w:rsidP="005E5EA7">
                  <w:pPr>
                    <w:pStyle w:val="SemEspaamento1"/>
                  </w:pPr>
                  <w:r>
                    <w:object w:dxaOrig="225" w:dyaOrig="225" w14:anchorId="399D6532">
                      <v:shape id="_x0000_i1253" type="#_x0000_t75" style="width:199.5pt;height:18pt" o:ole="">
                        <v:imagedata r:id="rId89" o:title=""/>
                      </v:shape>
                      <w:control r:id="rId90" w:name="CheckBox91" w:shapeid="_x0000_i1253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8F1A7E4" w14:textId="77777777" w:rsidR="00442908" w:rsidRDefault="00442908" w:rsidP="005E5EA7">
                  <w:pPr>
                    <w:pStyle w:val="SemEspaamento1"/>
                  </w:pPr>
                </w:p>
              </w:tc>
            </w:tr>
            <w:tr w:rsidR="005E5EA7" w:rsidRPr="00857EF7" w14:paraId="20EF6F5D" w14:textId="77777777" w:rsidTr="005E5EA7">
              <w:trPr>
                <w:trHeight w:val="283"/>
                <w:jc w:val="center"/>
              </w:trPr>
              <w:tc>
                <w:tcPr>
                  <w:tcW w:w="97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F5DE7D3" w14:textId="7F763020" w:rsidR="005E5EA7" w:rsidRDefault="005E5EA7" w:rsidP="005E5EA7">
                  <w:pPr>
                    <w:pStyle w:val="SemEspaamento1"/>
                  </w:pPr>
                  <w:r>
                    <w:object w:dxaOrig="225" w:dyaOrig="225" w14:anchorId="664004A8">
                      <v:shape id="_x0000_i1255" type="#_x0000_t75" style="width:101.25pt;height:18pt" o:ole="">
                        <v:imagedata r:id="rId91" o:title=""/>
                      </v:shape>
                      <w:control r:id="rId92" w:name="CheckBox1111" w:shapeid="_x0000_i1255"/>
                    </w:object>
                  </w:r>
                  <w:r>
                    <w:t xml:space="preserve">   </w:t>
                  </w:r>
                  <w:sdt>
                    <w:sdtPr>
                      <w:id w:val="-251588267"/>
                      <w:placeholder>
                        <w:docPart w:val="AF0F992FED794988AA228C2694E95868"/>
                      </w:placeholder>
                      <w:showingPlcHdr/>
                      <w:text/>
                    </w:sdtPr>
                    <w:sdtEndPr/>
                    <w:sdtContent>
                      <w:r w:rsidR="00AF4C61" w:rsidRPr="00043347">
                        <w:rPr>
                          <w:rStyle w:val="TextodoMarcadordePosio"/>
                        </w:rPr>
                        <w:t>Clique ou toque aqui para introduzir texto.</w:t>
                      </w:r>
                    </w:sdtContent>
                  </w:sdt>
                </w:p>
                <w:p w14:paraId="309360A5" w14:textId="77777777" w:rsidR="005E5EA7" w:rsidRDefault="005E5EA7" w:rsidP="005E5EA7">
                  <w:pPr>
                    <w:pStyle w:val="SemEspaamento1"/>
                  </w:pPr>
                </w:p>
              </w:tc>
            </w:tr>
          </w:tbl>
          <w:p w14:paraId="1C8FF8F6" w14:textId="77777777" w:rsidR="005E5EA7" w:rsidRDefault="005E5EA7" w:rsidP="005E5EA7">
            <w:pPr>
              <w:pStyle w:val="SemEspaamento1"/>
            </w:pPr>
          </w:p>
        </w:tc>
      </w:tr>
    </w:tbl>
    <w:p w14:paraId="1890428C" w14:textId="77777777" w:rsidR="005E5EA7" w:rsidRDefault="005E5EA7" w:rsidP="005E5EA7">
      <w:pPr>
        <w:rPr>
          <w:rFonts w:ascii="Calibri" w:hAnsi="Calibri"/>
          <w:sz w:val="16"/>
          <w:szCs w:val="22"/>
          <w:lang w:eastAsia="pt-PT"/>
        </w:rPr>
      </w:pPr>
    </w:p>
    <w:p w14:paraId="7155AA35" w14:textId="77777777" w:rsidR="005E5EA7" w:rsidRDefault="005E5EA7" w:rsidP="005E5EA7">
      <w:pPr>
        <w:rPr>
          <w:rFonts w:ascii="Calibri" w:hAnsi="Calibri"/>
          <w:sz w:val="16"/>
          <w:szCs w:val="22"/>
          <w:lang w:eastAsia="pt-PT"/>
        </w:rPr>
      </w:pPr>
    </w:p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91"/>
        <w:gridCol w:w="4891"/>
      </w:tblGrid>
      <w:tr w:rsidR="005E5EA7" w:rsidRPr="00E31A9E" w14:paraId="11B56A4C" w14:textId="77777777" w:rsidTr="00370052">
        <w:tc>
          <w:tcPr>
            <w:tcW w:w="978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8EAADB" w:themeFill="accent1" w:themeFillTint="99"/>
            <w:vAlign w:val="center"/>
          </w:tcPr>
          <w:p w14:paraId="7E6F99AD" w14:textId="77777777" w:rsidR="005E5EA7" w:rsidRPr="00AF4C61" w:rsidRDefault="00AF4C61" w:rsidP="005E5EA7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AF4C61">
              <w:rPr>
                <w:b/>
                <w:sz w:val="24"/>
                <w:szCs w:val="24"/>
              </w:rPr>
              <w:t xml:space="preserve">Motivos de identificação </w:t>
            </w:r>
            <w:r w:rsidRPr="00AF4C61">
              <w:rPr>
                <w:rFonts w:eastAsia="Batang"/>
                <w:b/>
                <w:sz w:val="24"/>
                <w:szCs w:val="24"/>
              </w:rPr>
              <w:t>de necessidades de medidas</w:t>
            </w:r>
          </w:p>
          <w:p w14:paraId="1A678DBE" w14:textId="77777777" w:rsidR="005E5EA7" w:rsidRPr="00E31A9E" w:rsidRDefault="005E5EA7" w:rsidP="005E5EA7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E5EA7" w:rsidRPr="008602CF" w14:paraId="754B3760" w14:textId="77777777" w:rsidTr="00370052">
        <w:trPr>
          <w:trHeight w:val="300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77BBA8E4" w14:textId="77777777" w:rsidR="005E5EA7" w:rsidRPr="002F2B11" w:rsidRDefault="00AF4C61" w:rsidP="005E5EA7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3.1) O aluno revela dificuldade ao nível de:</w:t>
            </w:r>
          </w:p>
        </w:tc>
      </w:tr>
      <w:tr w:rsidR="007F07BA" w:rsidRPr="008602CF" w14:paraId="50D91D8B" w14:textId="77777777" w:rsidTr="007F07BA">
        <w:trPr>
          <w:trHeight w:val="1613"/>
        </w:trPr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984427" w14:textId="3ADE342F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0FF8489">
                <v:shape id="_x0000_i1257" type="#_x0000_t75" style="width:141pt;height:18pt" o:ole="">
                  <v:imagedata r:id="rId93" o:title=""/>
                </v:shape>
                <w:control r:id="rId94" w:name="CheckBox101" w:shapeid="_x0000_i1257"/>
              </w:object>
            </w:r>
          </w:p>
          <w:p w14:paraId="297B63C3" w14:textId="06084420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58C5E01">
                <v:shape id="_x0000_i1259" type="#_x0000_t75" style="width:141pt;height:18pt" o:ole="">
                  <v:imagedata r:id="rId95" o:title=""/>
                </v:shape>
                <w:control r:id="rId96" w:name="CheckBox1011" w:shapeid="_x0000_i1259"/>
              </w:object>
            </w:r>
          </w:p>
          <w:p w14:paraId="7DAEF046" w14:textId="71542F6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4FF04DD">
                <v:shape id="_x0000_i1261" type="#_x0000_t75" style="width:184.5pt;height:18pt" o:ole="">
                  <v:imagedata r:id="rId97" o:title=""/>
                </v:shape>
                <w:control r:id="rId98" w:name="CheckBox10111" w:shapeid="_x0000_i1261"/>
              </w:object>
            </w:r>
          </w:p>
          <w:p w14:paraId="3B44B5BA" w14:textId="536BD9FF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66A441E">
                <v:shape id="_x0000_i1263" type="#_x0000_t75" style="width:210pt;height:18pt" o:ole="">
                  <v:imagedata r:id="rId99" o:title=""/>
                </v:shape>
                <w:control r:id="rId100" w:name="CheckBox10112" w:shapeid="_x0000_i1263"/>
              </w:object>
            </w:r>
          </w:p>
          <w:p w14:paraId="55FC63A1" w14:textId="3F33E713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05C3DE5C">
                <v:shape id="_x0000_i1265" type="#_x0000_t75" style="width:163.5pt;height:18pt" o:ole="">
                  <v:imagedata r:id="rId101" o:title=""/>
                </v:shape>
                <w:control r:id="rId102" w:name="CheckBox10113" w:shapeid="_x0000_i1265"/>
              </w:objec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870722" w14:textId="0F285AF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6363062">
                <v:shape id="_x0000_i1267" type="#_x0000_t75" style="width:210.75pt;height:18pt" o:ole="">
                  <v:imagedata r:id="rId103" o:title=""/>
                </v:shape>
                <w:control r:id="rId104" w:name="CheckBox101131" w:shapeid="_x0000_i1267"/>
              </w:object>
            </w:r>
          </w:p>
          <w:p w14:paraId="2D296F8E" w14:textId="47D98A34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7EB0BF3">
                <v:shape id="_x0000_i1269" type="#_x0000_t75" style="width:163.5pt;height:18pt" o:ole="">
                  <v:imagedata r:id="rId105" o:title=""/>
                </v:shape>
                <w:control r:id="rId106" w:name="CheckBox101132" w:shapeid="_x0000_i1269"/>
              </w:object>
            </w:r>
          </w:p>
          <w:p w14:paraId="29A96A03" w14:textId="1B3E9A3D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F3635C7">
                <v:shape id="_x0000_i1271" type="#_x0000_t75" style="width:163.5pt;height:18pt" o:ole="">
                  <v:imagedata r:id="rId107" o:title=""/>
                </v:shape>
                <w:control r:id="rId108" w:name="CheckBox101133" w:shapeid="_x0000_i1271"/>
              </w:object>
            </w:r>
          </w:p>
          <w:p w14:paraId="6354BD3E" w14:textId="07591AAC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5DB9FE97">
                <v:shape id="_x0000_i1273" type="#_x0000_t75" style="width:3in;height:18pt" o:ole="">
                  <v:imagedata r:id="rId109" o:title=""/>
                </v:shape>
                <w:control r:id="rId110" w:name="CheckBox1011331" w:shapeid="_x0000_i1273"/>
              </w:object>
            </w:r>
          </w:p>
          <w:p w14:paraId="44ECF0A7" w14:textId="5F58AAD3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368C4E4">
                <v:shape id="_x0000_i1275" type="#_x0000_t75" style="width:219.75pt;height:18pt" o:ole="">
                  <v:imagedata r:id="rId111" o:title=""/>
                </v:shape>
                <w:control r:id="rId112" w:name="CheckBox1011332" w:shapeid="_x0000_i1275"/>
              </w:object>
            </w:r>
          </w:p>
        </w:tc>
      </w:tr>
      <w:tr w:rsidR="005E5EA7" w:rsidRPr="008602CF" w14:paraId="7054A16B" w14:textId="77777777" w:rsidTr="005E5EA7">
        <w:trPr>
          <w:trHeight w:val="309"/>
        </w:trPr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F4666" w14:textId="77777777" w:rsidR="005E5EA7" w:rsidRDefault="007F07BA" w:rsidP="005E5EA7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Outras, e</w:t>
            </w:r>
            <w:r w:rsidR="005E5EA7">
              <w:rPr>
                <w:rFonts w:eastAsia="Calibri"/>
                <w:b/>
              </w:rPr>
              <w:t xml:space="preserve">specificar: </w:t>
            </w:r>
            <w:sdt>
              <w:sdtPr>
                <w:rPr>
                  <w:rStyle w:val="Estilo7"/>
                  <w:rFonts w:eastAsia="Calibri"/>
                </w:rPr>
                <w:id w:val="-1092630867"/>
                <w:placeholder>
                  <w:docPart w:val="82E83E4B08054A5EBBA70AD90807576C"/>
                </w:placeholder>
                <w:showingPlcHdr/>
              </w:sdtPr>
              <w:sdtEndPr>
                <w:rPr>
                  <w:rStyle w:val="Estilo7"/>
                </w:rPr>
              </w:sdtEndPr>
              <w:sdtContent>
                <w:r w:rsidR="005E5EA7"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604C75EB" w14:textId="77777777" w:rsidR="005E5EA7" w:rsidRPr="0042309A" w:rsidRDefault="005E5EA7" w:rsidP="005E5EA7">
            <w:pPr>
              <w:pStyle w:val="SemEspaamento1"/>
              <w:jc w:val="both"/>
              <w:rPr>
                <w:b/>
                <w:lang w:eastAsia="pt-PT"/>
              </w:rPr>
            </w:pPr>
          </w:p>
        </w:tc>
      </w:tr>
    </w:tbl>
    <w:p w14:paraId="79C17908" w14:textId="77777777" w:rsidR="007F07BA" w:rsidRDefault="007F07BA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7F07BA" w:rsidRPr="008602CF" w14:paraId="4216BFC3" w14:textId="77777777" w:rsidTr="00370052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0E4D2F28" w14:textId="77777777" w:rsidR="007F07BA" w:rsidRPr="007F07BA" w:rsidRDefault="007F07BA" w:rsidP="005E5EA7">
            <w:pPr>
              <w:pStyle w:val="SemEspaamento1"/>
              <w:jc w:val="both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 xml:space="preserve">3.2) </w:t>
            </w:r>
            <w:r w:rsidRPr="007F07BA">
              <w:rPr>
                <w:rFonts w:eastAsia="Batang"/>
                <w:b/>
                <w:sz w:val="24"/>
              </w:rPr>
              <w:t xml:space="preserve">Descrição sucinta do(s) problema(s) assinalado(s) </w:t>
            </w:r>
          </w:p>
        </w:tc>
      </w:tr>
      <w:tr w:rsidR="007F07BA" w:rsidRPr="008602CF" w14:paraId="6864C118" w14:textId="77777777" w:rsidTr="007F07BA">
        <w:trPr>
          <w:trHeight w:val="309"/>
        </w:trPr>
        <w:sdt>
          <w:sdtPr>
            <w:rPr>
              <w:rFonts w:eastAsia="Batang"/>
              <w:b/>
            </w:rPr>
            <w:id w:val="-292755360"/>
            <w:placeholder>
              <w:docPart w:val="06F86F40AC6D4C1B8EC327E74BF855FE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7DC77873" w14:textId="77777777" w:rsidR="007F07BA" w:rsidRDefault="007F07BA" w:rsidP="005E5EA7">
                <w:pPr>
                  <w:pStyle w:val="SemEspaamento1"/>
                  <w:jc w:val="both"/>
                  <w:rPr>
                    <w:rFonts w:eastAsia="Batang"/>
                    <w:b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7C50B684" w14:textId="77777777" w:rsidR="00317D9A" w:rsidRDefault="00317D9A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6"/>
      </w:tblGrid>
      <w:tr w:rsidR="00317D9A" w:rsidRPr="00E31A9E" w14:paraId="50C9EE72" w14:textId="77777777" w:rsidTr="00370052">
        <w:tc>
          <w:tcPr>
            <w:tcW w:w="978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8EAADB" w:themeFill="accent1" w:themeFillTint="99"/>
            <w:vAlign w:val="center"/>
          </w:tcPr>
          <w:p w14:paraId="3F76EF5F" w14:textId="77777777" w:rsidR="00317D9A" w:rsidRPr="00D70BFD" w:rsidRDefault="00317D9A" w:rsidP="00D70BFD">
            <w:pPr>
              <w:pStyle w:val="PargrafodaLista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Informações relevantes</w:t>
            </w:r>
          </w:p>
        </w:tc>
      </w:tr>
      <w:tr w:rsidR="00317D9A" w:rsidRPr="008602CF" w14:paraId="7C7E571A" w14:textId="77777777" w:rsidTr="00370052">
        <w:trPr>
          <w:trHeight w:val="300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6DCD6A92" w14:textId="77777777" w:rsidR="00317D9A" w:rsidRPr="002F2B11" w:rsidRDefault="00676E51" w:rsidP="00317D9A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4.1) Relatórios</w:t>
            </w:r>
          </w:p>
        </w:tc>
      </w:tr>
      <w:tr w:rsidR="00317D9A" w:rsidRPr="008602CF" w14:paraId="34DE1566" w14:textId="77777777" w:rsidTr="00410C5A">
        <w:trPr>
          <w:trHeight w:val="1613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E06839" w14:textId="6BF2340C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5563718">
                <v:shape id="_x0000_i1277" type="#_x0000_t75" style="width:141pt;height:18pt" o:ole="">
                  <v:imagedata r:id="rId113" o:title=""/>
                </v:shape>
                <w:control r:id="rId114" w:name="CheckBox1013" w:shapeid="_x0000_i1277"/>
              </w:object>
            </w:r>
          </w:p>
          <w:p w14:paraId="5D0B1C36" w14:textId="7EAD4F62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78C6C81">
                <v:shape id="_x0000_i1279" type="#_x0000_t75" style="width:141pt;height:18pt" o:ole="">
                  <v:imagedata r:id="rId115" o:title=""/>
                </v:shape>
                <w:control r:id="rId116" w:name="CheckBox10114" w:shapeid="_x0000_i1279"/>
              </w:object>
            </w:r>
          </w:p>
          <w:p w14:paraId="0E4624BA" w14:textId="0E86483E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612B9A6E">
                <v:shape id="_x0000_i1281" type="#_x0000_t75" style="width:184.5pt;height:18pt" o:ole="">
                  <v:imagedata r:id="rId117" o:title=""/>
                </v:shape>
                <w:control r:id="rId118" w:name="CheckBox101111" w:shapeid="_x0000_i1281"/>
              </w:object>
            </w:r>
          </w:p>
          <w:p w14:paraId="33FBB6A2" w14:textId="17150775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60D05AAE">
                <v:shape id="_x0000_i1283" type="#_x0000_t75" style="width:210pt;height:18pt" o:ole="">
                  <v:imagedata r:id="rId119" o:title=""/>
                </v:shape>
                <w:control r:id="rId120" w:name="CheckBox101121" w:shapeid="_x0000_i1283"/>
              </w:object>
            </w:r>
          </w:p>
          <w:p w14:paraId="5A9A2E21" w14:textId="3B6AA72D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3433B48E">
                <v:shape id="_x0000_i1285" type="#_x0000_t75" style="width:163.5pt;height:18pt" o:ole="">
                  <v:imagedata r:id="rId121" o:title=""/>
                </v:shape>
                <w:control r:id="rId122" w:name="CheckBox101134" w:shapeid="_x0000_i1285"/>
              </w:objec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E89A8D" w14:textId="0C7D0EB5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3EA28247">
                <v:shape id="_x0000_i1287" type="#_x0000_t75" style="width:210.75pt;height:18pt" o:ole="">
                  <v:imagedata r:id="rId123" o:title=""/>
                </v:shape>
                <w:control r:id="rId124" w:name="CheckBox1011311" w:shapeid="_x0000_i1287"/>
              </w:object>
            </w:r>
          </w:p>
          <w:p w14:paraId="617E0902" w14:textId="1D9B0289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B6CBDB3">
                <v:shape id="_x0000_i1289" type="#_x0000_t75" style="width:163.5pt;height:18pt" o:ole="">
                  <v:imagedata r:id="rId125" o:title=""/>
                </v:shape>
                <w:control r:id="rId126" w:name="CheckBox1011321" w:shapeid="_x0000_i1289"/>
              </w:object>
            </w:r>
          </w:p>
          <w:p w14:paraId="3B2C803F" w14:textId="1783E8ED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5B6690D">
                <v:shape id="_x0000_i1291" type="#_x0000_t75" style="width:163.5pt;height:18pt" o:ole="">
                  <v:imagedata r:id="rId127" o:title=""/>
                </v:shape>
                <w:control r:id="rId128" w:name="CheckBox1011333" w:shapeid="_x0000_i1291"/>
              </w:object>
            </w:r>
          </w:p>
          <w:p w14:paraId="3540C7A8" w14:textId="11005B36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1E8D64A">
                <v:shape id="_x0000_i1293" type="#_x0000_t75" style="width:3in;height:18pt" o:ole="">
                  <v:imagedata r:id="rId109" o:title=""/>
                </v:shape>
                <w:control r:id="rId129" w:name="CheckBox10113311" w:shapeid="_x0000_i1293"/>
              </w:object>
            </w:r>
          </w:p>
          <w:p w14:paraId="1138388C" w14:textId="2D0C4CD6" w:rsidR="00317D9A" w:rsidRPr="00E13E96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C71A20F">
                <v:shape id="_x0000_i1295" type="#_x0000_t75" style="width:110.25pt;height:18pt" o:ole="">
                  <v:imagedata r:id="rId130" o:title=""/>
                </v:shape>
                <w:control r:id="rId131" w:name="CheckBox10113321" w:shapeid="_x0000_i1295"/>
              </w:object>
            </w:r>
            <w:sdt>
              <w:sdtPr>
                <w:rPr>
                  <w:rFonts w:ascii="Times New Roman" w:eastAsia="Times New Roman" w:hAnsi="Times New Roman" w:cs="Times New Roman"/>
                  <w:lang w:eastAsia="ar-SA"/>
                </w:rPr>
                <w:id w:val="-316188961"/>
                <w:placeholder>
                  <w:docPart w:val="2AAD5084483A452C8ABF7B5EBC46DF01"/>
                </w:placeholder>
                <w:showingPlcHdr/>
                <w:text/>
              </w:sdtPr>
              <w:sdtEndPr/>
              <w:sdtContent>
                <w:r w:rsidR="00676E51" w:rsidRPr="00676E51">
                  <w:rPr>
                    <w:rStyle w:val="TextodoMarcadordePosio"/>
                    <w:sz w:val="16"/>
                  </w:rPr>
                  <w:t>Cliq</w:t>
                </w:r>
                <w:r w:rsidR="00676E51">
                  <w:rPr>
                    <w:rStyle w:val="TextodoMarcadordePosio"/>
                    <w:sz w:val="16"/>
                  </w:rPr>
                  <w:t>ue ou toque</w:t>
                </w:r>
                <w:r w:rsidR="00676E51" w:rsidRPr="00676E51">
                  <w:rPr>
                    <w:rStyle w:val="TextodoMarcadordePosio"/>
                    <w:sz w:val="16"/>
                  </w:rPr>
                  <w:t>.</w:t>
                </w:r>
              </w:sdtContent>
            </w:sdt>
          </w:p>
        </w:tc>
      </w:tr>
      <w:tr w:rsidR="00676E51" w:rsidRPr="008602CF" w14:paraId="4048286C" w14:textId="77777777" w:rsidTr="00370052">
        <w:trPr>
          <w:trHeight w:val="309"/>
        </w:trPr>
        <w:tc>
          <w:tcPr>
            <w:tcW w:w="9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46E7A8EB" w14:textId="77777777" w:rsidR="00676E51" w:rsidRDefault="00676E51" w:rsidP="00317D9A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b/>
                <w:sz w:val="24"/>
                <w:szCs w:val="24"/>
                <w:lang w:eastAsia="pt-PT"/>
              </w:rPr>
              <w:t>4.2) Evidências da aplicação das medidas universais</w:t>
            </w:r>
          </w:p>
        </w:tc>
      </w:tr>
      <w:tr w:rsidR="00676E51" w:rsidRPr="008602CF" w14:paraId="2610083A" w14:textId="77777777" w:rsidTr="00410C5A">
        <w:trPr>
          <w:trHeight w:val="309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3840A" w14:textId="0D0CDDA9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1E62F6BD">
                <v:shape id="_x0000_i1297" type="#_x0000_t75" style="width:193.5pt;height:18pt" o:ole="">
                  <v:imagedata r:id="rId132" o:title=""/>
                </v:shape>
                <w:control r:id="rId133" w:name="CheckBox101141" w:shapeid="_x0000_i1297"/>
              </w:object>
            </w:r>
          </w:p>
          <w:p w14:paraId="582D2E13" w14:textId="368EEBBE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55A0699B">
                <v:shape id="_x0000_i1299" type="#_x0000_t75" style="width:141pt;height:18pt" o:ole="">
                  <v:imagedata r:id="rId134" o:title=""/>
                </v:shape>
                <w:control r:id="rId135" w:name="CheckBox1011411" w:shapeid="_x0000_i1299"/>
              </w:object>
            </w:r>
          </w:p>
          <w:p w14:paraId="584D82D1" w14:textId="0075A778" w:rsidR="00F8427F" w:rsidRPr="00C637E8" w:rsidRDefault="00F8427F" w:rsidP="00317D9A">
            <w:pPr>
              <w:pStyle w:val="SemEspaamento1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06003AF3">
                <v:shape id="_x0000_i1301" type="#_x0000_t75" style="width:219.75pt;height:18pt" o:ole="">
                  <v:imagedata r:id="rId136" o:title=""/>
                </v:shape>
                <w:control r:id="rId137" w:name="CheckBox1011422" w:shapeid="_x0000_i1301"/>
              </w:objec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A065B1" w14:textId="48EFB3AB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51E2355F">
                <v:shape id="_x0000_i1303" type="#_x0000_t75" style="width:185.25pt;height:18pt" o:ole="">
                  <v:imagedata r:id="rId138" o:title=""/>
                </v:shape>
                <w:control r:id="rId139" w:name="CheckBox101142" w:shapeid="_x0000_i1303"/>
              </w:object>
            </w:r>
          </w:p>
          <w:p w14:paraId="146A0202" w14:textId="175B20A4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6E266715">
                <v:shape id="_x0000_i1305" type="#_x0000_t75" style="width:141pt;height:18pt" o:ole="">
                  <v:imagedata r:id="rId140" o:title=""/>
                </v:shape>
                <w:control r:id="rId141" w:name="CheckBox1011421" w:shapeid="_x0000_i1305"/>
              </w:object>
            </w:r>
          </w:p>
          <w:p w14:paraId="41DBBDE0" w14:textId="669B39AB" w:rsidR="00D70BFD" w:rsidRPr="00C637E8" w:rsidRDefault="00D70BFD" w:rsidP="00317D9A">
            <w:pPr>
              <w:pStyle w:val="SemEspaamento1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524D8E35">
                <v:shape id="_x0000_i1307" type="#_x0000_t75" style="width:276.75pt;height:18pt" o:ole="">
                  <v:imagedata r:id="rId142" o:title=""/>
                </v:shape>
                <w:control r:id="rId143" w:name="CheckBox1011423" w:shapeid="_x0000_i1307"/>
              </w:object>
            </w:r>
          </w:p>
        </w:tc>
      </w:tr>
      <w:tr w:rsidR="00317D9A" w:rsidRPr="008602CF" w14:paraId="5367D88D" w14:textId="77777777" w:rsidTr="00D70BFD">
        <w:trPr>
          <w:trHeight w:val="309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186858" w14:textId="77777777" w:rsidR="00317D9A" w:rsidRPr="00D70BFD" w:rsidRDefault="00317D9A" w:rsidP="00317D9A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Outras, especificar: </w:t>
            </w:r>
            <w:sdt>
              <w:sdtPr>
                <w:rPr>
                  <w:rStyle w:val="Estilo7"/>
                  <w:rFonts w:eastAsia="Calibri"/>
                </w:rPr>
                <w:id w:val="2004160228"/>
                <w:placeholder>
                  <w:docPart w:val="74F9610B5A24407AB11B559A1B0B3DB9"/>
                </w:placeholder>
                <w:showingPlcHdr/>
              </w:sdtPr>
              <w:sdtEndPr>
                <w:rPr>
                  <w:rStyle w:val="Estilo7"/>
                </w:rPr>
              </w:sdtEndPr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51EB783B" w14:textId="77777777" w:rsidR="007F07BA" w:rsidRPr="005F3409" w:rsidRDefault="007F07BA">
      <w:pPr>
        <w:rPr>
          <w:sz w:val="22"/>
        </w:rPr>
      </w:pPr>
    </w:p>
    <w:p w14:paraId="5170558F" w14:textId="77777777" w:rsidR="00D70BFD" w:rsidRDefault="00D70BFD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D70BFD" w:rsidRPr="00E31A9E" w14:paraId="5B6C98E7" w14:textId="77777777" w:rsidTr="00370052">
        <w:tc>
          <w:tcPr>
            <w:tcW w:w="9782" w:type="dxa"/>
            <w:tcBorders>
              <w:left w:val="nil"/>
              <w:bottom w:val="single" w:sz="4" w:space="0" w:color="000000"/>
              <w:right w:val="nil"/>
            </w:tcBorders>
            <w:shd w:val="clear" w:color="auto" w:fill="8EAADB" w:themeFill="accent1" w:themeFillTint="99"/>
            <w:vAlign w:val="center"/>
          </w:tcPr>
          <w:p w14:paraId="5D8F3EE4" w14:textId="77777777" w:rsidR="00D70BFD" w:rsidRPr="00D70BFD" w:rsidRDefault="00D70BFD" w:rsidP="00D70BFD">
            <w:pPr>
              <w:pStyle w:val="PargrafodaLista"/>
              <w:numPr>
                <w:ilvl w:val="0"/>
                <w:numId w:val="4"/>
              </w:numPr>
              <w:rPr>
                <w:b/>
              </w:rPr>
            </w:pPr>
            <w:r w:rsidRPr="00D70BFD">
              <w:rPr>
                <w:b/>
                <w:sz w:val="24"/>
              </w:rPr>
              <w:t>Informações relevantes</w:t>
            </w:r>
          </w:p>
        </w:tc>
      </w:tr>
      <w:tr w:rsidR="00D70BFD" w:rsidRPr="008602CF" w14:paraId="6545435C" w14:textId="77777777" w:rsidTr="00370052">
        <w:trPr>
          <w:trHeight w:val="300"/>
        </w:trPr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7032BB38" w14:textId="77777777" w:rsidR="00D70BFD" w:rsidRPr="002F2B11" w:rsidRDefault="00D70BFD" w:rsidP="00D70BFD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5.1) Diferenciação pedagógica</w:t>
            </w:r>
          </w:p>
        </w:tc>
      </w:tr>
      <w:tr w:rsidR="00C637E8" w:rsidRPr="008602CF" w14:paraId="44D303E1" w14:textId="77777777" w:rsidTr="00C637E8">
        <w:trPr>
          <w:trHeight w:val="1613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360F8B" w14:textId="42D49534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04557195">
                <v:shape id="_x0000_i1309" type="#_x0000_t75" style="width:367.5pt;height:18pt" o:ole="">
                  <v:imagedata r:id="rId144" o:title=""/>
                </v:shape>
                <w:control r:id="rId145" w:name="CheckBox10131" w:shapeid="_x0000_i1309"/>
              </w:object>
            </w:r>
          </w:p>
          <w:p w14:paraId="0DFF0949" w14:textId="5BC83E06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5CF30AF0">
                <v:shape id="_x0000_i1311" type="#_x0000_t75" style="width:234pt;height:18pt" o:ole="">
                  <v:imagedata r:id="rId146" o:title=""/>
                </v:shape>
                <w:control r:id="rId147" w:name="CheckBox101143" w:shapeid="_x0000_i1311"/>
              </w:object>
            </w:r>
          </w:p>
          <w:p w14:paraId="0C13FB6E" w14:textId="740CC54F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2F780A9">
                <v:shape id="_x0000_i1313" type="#_x0000_t75" style="width:225pt;height:18pt" o:ole="">
                  <v:imagedata r:id="rId148" o:title=""/>
                </v:shape>
                <w:control r:id="rId149" w:name="CheckBox1011111" w:shapeid="_x0000_i1313"/>
              </w:object>
            </w:r>
          </w:p>
          <w:p w14:paraId="75A1707E" w14:textId="5816E062" w:rsidR="00C637E8" w:rsidRPr="00916845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1C0FCDAE">
                <v:shape id="_x0000_i1315" type="#_x0000_t75" style="width:255pt;height:18pt" o:ole="">
                  <v:imagedata r:id="rId150" o:title=""/>
                </v:shape>
                <w:control r:id="rId151" w:name="CheckBox1011211" w:shapeid="_x0000_i1315"/>
              </w:object>
            </w:r>
          </w:p>
          <w:p w14:paraId="4D658131" w14:textId="6A15103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5525079">
                <v:shape id="_x0000_i1317" type="#_x0000_t75" style="width:248.25pt;height:18pt" o:ole="">
                  <v:imagedata r:id="rId152" o:title=""/>
                </v:shape>
                <w:control r:id="rId153" w:name="CheckBox1011341" w:shapeid="_x0000_i1317"/>
              </w:object>
            </w:r>
          </w:p>
          <w:p w14:paraId="4A1A1289" w14:textId="156D967D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61E5F7A3">
                <v:shape id="_x0000_i1319" type="#_x0000_t75" style="width:210.75pt;height:18pt" o:ole="">
                  <v:imagedata r:id="rId154" o:title=""/>
                </v:shape>
                <w:control r:id="rId155" w:name="CheckBox10113111" w:shapeid="_x0000_i1319"/>
              </w:object>
            </w:r>
          </w:p>
          <w:p w14:paraId="6545F486" w14:textId="25920CC4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4E5A2592">
                <v:shape id="_x0000_i1321" type="#_x0000_t75" style="width:271.5pt;height:18pt" o:ole="">
                  <v:imagedata r:id="rId156" o:title=""/>
                </v:shape>
                <w:control r:id="rId157" w:name="CheckBox10113211" w:shapeid="_x0000_i1321"/>
              </w:object>
            </w:r>
          </w:p>
          <w:p w14:paraId="47C2A1F4" w14:textId="6082C96D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73602774">
                <v:shape id="_x0000_i1323" type="#_x0000_t75" style="width:294pt;height:18pt" o:ole="">
                  <v:imagedata r:id="rId158" o:title=""/>
                </v:shape>
                <w:control r:id="rId159" w:name="CheckBox10113331" w:shapeid="_x0000_i1323"/>
              </w:object>
            </w:r>
          </w:p>
          <w:p w14:paraId="10CBEF5A" w14:textId="255D5AC2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4AD6900A">
                <v:shape id="_x0000_i1325" type="#_x0000_t75" style="width:257.25pt;height:18pt" o:ole="">
                  <v:imagedata r:id="rId160" o:title=""/>
                </v:shape>
                <w:control r:id="rId161" w:name="CheckBox101133111" w:shapeid="_x0000_i1325"/>
              </w:object>
            </w:r>
          </w:p>
          <w:p w14:paraId="7AA9FDC6" w14:textId="129C75DC" w:rsidR="009A3F1C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460B610">
                <v:shape id="_x0000_i1327" type="#_x0000_t75" style="width:355.5pt;height:18pt" o:ole="">
                  <v:imagedata r:id="rId162" o:title=""/>
                </v:shape>
                <w:control r:id="rId163" w:name="CheckBox1011331111" w:shapeid="_x0000_i1327"/>
              </w:object>
            </w:r>
          </w:p>
          <w:p w14:paraId="667989F7" w14:textId="48EF3642" w:rsidR="00916845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D3542E7">
                <v:shape id="_x0000_i1329" type="#_x0000_t75" style="width:210pt;height:18pt" o:ole="">
                  <v:imagedata r:id="rId164" o:title=""/>
                </v:shape>
                <w:control r:id="rId165" w:name="CheckBox1011331112" w:shapeid="_x0000_i1329"/>
              </w:object>
            </w:r>
          </w:p>
          <w:p w14:paraId="5FAEBE71" w14:textId="15163BAA" w:rsidR="009A3F1C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6F546F82">
                <v:shape id="_x0000_i1331" type="#_x0000_t75" style="width:312pt;height:18pt" o:ole="">
                  <v:imagedata r:id="rId166" o:title=""/>
                </v:shape>
                <w:control r:id="rId167" w:name="CheckBox10113311121" w:shapeid="_x0000_i1331"/>
              </w:object>
            </w:r>
          </w:p>
          <w:p w14:paraId="4DCCDC9A" w14:textId="1E9FFC18" w:rsidR="00916845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1546B508">
                <v:shape id="_x0000_i1333" type="#_x0000_t75" style="width:321.75pt;height:18pt" o:ole="">
                  <v:imagedata r:id="rId168" o:title=""/>
                </v:shape>
                <w:control r:id="rId169" w:name="CheckBox101133111211" w:shapeid="_x0000_i1333"/>
              </w:object>
            </w:r>
          </w:p>
          <w:p w14:paraId="4737DAD5" w14:textId="18CBACAA" w:rsidR="00C637E8" w:rsidRPr="00E13E96" w:rsidRDefault="00C637E8" w:rsidP="00D70BFD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549BAF79">
                <v:shape id="_x0000_i1335" type="#_x0000_t75" style="width:110.25pt;height:18pt" o:ole="">
                  <v:imagedata r:id="rId170" o:title=""/>
                </v:shape>
                <w:control r:id="rId171" w:name="CheckBox101133211" w:shapeid="_x0000_i1335"/>
              </w:object>
            </w:r>
            <w:sdt>
              <w:sdtPr>
                <w:rPr>
                  <w:rFonts w:ascii="Times New Roman" w:eastAsia="Times New Roman" w:hAnsi="Times New Roman" w:cs="Times New Roman"/>
                  <w:lang w:eastAsia="ar-SA"/>
                </w:rPr>
                <w:id w:val="1996679915"/>
                <w:placeholder>
                  <w:docPart w:val="CA41B7DD250B49DF96FDCD11B8F09A74"/>
                </w:placeholder>
                <w:showingPlcHdr/>
                <w:text/>
              </w:sdtPr>
              <w:sdtEndPr/>
              <w:sdtContent>
                <w:r w:rsidRPr="00676E51">
                  <w:rPr>
                    <w:rStyle w:val="TextodoMarcadordePosio"/>
                    <w:sz w:val="16"/>
                  </w:rPr>
                  <w:t>Cliq</w:t>
                </w:r>
                <w:r>
                  <w:rPr>
                    <w:rStyle w:val="TextodoMarcadordePosio"/>
                    <w:sz w:val="16"/>
                  </w:rPr>
                  <w:t>ue ou toque</w:t>
                </w:r>
                <w:r w:rsidRPr="00676E51">
                  <w:rPr>
                    <w:rStyle w:val="TextodoMarcadordePosio"/>
                    <w:sz w:val="16"/>
                  </w:rPr>
                  <w:t>.</w:t>
                </w:r>
              </w:sdtContent>
            </w:sdt>
          </w:p>
        </w:tc>
      </w:tr>
    </w:tbl>
    <w:p w14:paraId="6E48BB28" w14:textId="77777777" w:rsidR="00313443" w:rsidRDefault="00313443"/>
    <w:p w14:paraId="7740E75D" w14:textId="77777777" w:rsidR="00313443" w:rsidRDefault="00313443"/>
    <w:p w14:paraId="0FF8C21D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D70BFD" w:rsidRPr="008602CF" w14:paraId="6A59D2B0" w14:textId="77777777" w:rsidTr="00370052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553B9898" w14:textId="77777777" w:rsidR="00D70BFD" w:rsidRDefault="00916845" w:rsidP="00D70BFD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b/>
                <w:sz w:val="24"/>
                <w:szCs w:val="24"/>
                <w:lang w:eastAsia="pt-PT"/>
              </w:rPr>
              <w:lastRenderedPageBreak/>
              <w:t>5.2) Acomodações curriculares</w:t>
            </w:r>
          </w:p>
        </w:tc>
      </w:tr>
      <w:tr w:rsidR="00916845" w:rsidRPr="008602CF" w14:paraId="11DEFEBE" w14:textId="77777777" w:rsidTr="005F3409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F4911E" w14:textId="05D17C09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73A79E4E">
                <v:shape id="_x0000_i1337" type="#_x0000_t75" style="width:195pt;height:18pt" o:ole="">
                  <v:imagedata r:id="rId172" o:title=""/>
                </v:shape>
                <w:control r:id="rId173" w:name="CheckBox1011412" w:shapeid="_x0000_i1337"/>
              </w:object>
            </w:r>
          </w:p>
          <w:p w14:paraId="4B6FE3F2" w14:textId="77777777" w:rsidR="00916845" w:rsidRPr="00916845" w:rsidRDefault="00916845" w:rsidP="00D70BFD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-1266143930"/>
                <w:placeholder>
                  <w:docPart w:val="C0D948514F7D4C14A52025324B3CD5F0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1E888FA9" w14:textId="3717AFAE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0070FF04">
                <v:shape id="_x0000_i1339" type="#_x0000_t75" style="width:141pt;height:18pt" o:ole="">
                  <v:imagedata r:id="rId174" o:title=""/>
                </v:shape>
                <w:control r:id="rId175" w:name="CheckBox10114111" w:shapeid="_x0000_i1339"/>
              </w:object>
            </w:r>
          </w:p>
          <w:p w14:paraId="77FC0A94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630597923"/>
                <w:placeholder>
                  <w:docPart w:val="41B7F12407E84B16BB7D46285CCA7B72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1B2EB4D9" w14:textId="77532FBD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09F3E67E">
                <v:shape id="_x0000_i1341" type="#_x0000_t75" style="width:173.25pt;height:18pt" o:ole="">
                  <v:imagedata r:id="rId176" o:title=""/>
                </v:shape>
                <w:control r:id="rId177" w:name="CheckBox10114221" w:shapeid="_x0000_i1341"/>
              </w:object>
            </w:r>
          </w:p>
          <w:p w14:paraId="69DC9DA7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1358690788"/>
                <w:placeholder>
                  <w:docPart w:val="ACD4F71C653E49DA9FD94474EAFEDA8A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4F99120B" w14:textId="22EF0419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6CDE1F6D">
                <v:shape id="_x0000_i1343" type="#_x0000_t75" style="width:185.25pt;height:18pt" o:ole="">
                  <v:imagedata r:id="rId178" o:title=""/>
                </v:shape>
                <w:control r:id="rId179" w:name="CheckBox1011424" w:shapeid="_x0000_i1343"/>
              </w:object>
            </w:r>
          </w:p>
          <w:p w14:paraId="3E560BEF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442424463"/>
                <w:placeholder>
                  <w:docPart w:val="C254B4EB4F894D529B69A881E0F24ED2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0614A4CC" w14:textId="5DEFF288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20689205">
                <v:shape id="_x0000_i1345" type="#_x0000_t75" style="width:141pt;height:18pt" o:ole="">
                  <v:imagedata r:id="rId180" o:title=""/>
                </v:shape>
                <w:control r:id="rId181" w:name="CheckBox10114211" w:shapeid="_x0000_i1345"/>
              </w:object>
            </w:r>
          </w:p>
          <w:p w14:paraId="6102D8D6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1051885768"/>
                <w:placeholder>
                  <w:docPart w:val="F00EBDF96FAA43A18A8EB2689E046925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45456275" w14:textId="77777777" w:rsidR="00916845" w:rsidRDefault="00916845" w:rsidP="00D70BFD">
            <w:pPr>
              <w:pStyle w:val="SemEspaamento1"/>
              <w:jc w:val="both"/>
              <w:rPr>
                <w:rFonts w:eastAsia="Calibri"/>
                <w:b/>
              </w:rPr>
            </w:pPr>
          </w:p>
        </w:tc>
      </w:tr>
    </w:tbl>
    <w:p w14:paraId="32DF8981" w14:textId="77777777" w:rsidR="005F3409" w:rsidRDefault="005F3409"/>
    <w:p w14:paraId="44AAE278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3A02A65A" w14:textId="77777777" w:rsidTr="00370052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6ABEEFCE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24"/>
                <w:lang w:eastAsia="pt-PT"/>
              </w:rPr>
              <w:t>5.3</w:t>
            </w:r>
            <w:proofErr w:type="gramStart"/>
            <w:r>
              <w:rPr>
                <w:b/>
                <w:sz w:val="24"/>
                <w:szCs w:val="24"/>
                <w:lang w:eastAsia="pt-PT"/>
              </w:rPr>
              <w:t>)  Enriquecimento</w:t>
            </w:r>
            <w:proofErr w:type="gramEnd"/>
            <w:r>
              <w:rPr>
                <w:b/>
                <w:sz w:val="24"/>
                <w:szCs w:val="24"/>
                <w:lang w:eastAsia="pt-PT"/>
              </w:rPr>
              <w:t xml:space="preserve"> Curricular</w:t>
            </w:r>
          </w:p>
        </w:tc>
      </w:tr>
      <w:tr w:rsidR="00313443" w:rsidRPr="008602CF" w14:paraId="33F131C8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171722146"/>
            <w:placeholder>
              <w:docPart w:val="A8A0B1FB3D6A4DB5ADB9016C2656A7D5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12B48F7C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470FA62A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7B155ADB" w14:textId="77777777" w:rsidTr="00370052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3E66714D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24"/>
                <w:lang w:eastAsia="pt-PT"/>
              </w:rPr>
              <w:t>5.4) Promoção do comportamento pró-social</w:t>
            </w:r>
          </w:p>
        </w:tc>
      </w:tr>
      <w:tr w:rsidR="00313443" w:rsidRPr="008602CF" w14:paraId="528C7E4C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229610295"/>
            <w:placeholder>
              <w:docPart w:val="FFBC6919F03249C9B58AD1E4E6BDEB8D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7D4B7320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72D60432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20F64C13" w14:textId="77777777" w:rsidTr="00370052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176BE329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18"/>
              </w:rPr>
              <w:t>5.5) I</w:t>
            </w:r>
            <w:r w:rsidRPr="00313443">
              <w:rPr>
                <w:b/>
                <w:sz w:val="24"/>
                <w:szCs w:val="18"/>
              </w:rPr>
              <w:t>ntervenção com foco académico ou comportamental em pequenos grupos</w:t>
            </w:r>
          </w:p>
        </w:tc>
      </w:tr>
      <w:tr w:rsidR="00313443" w:rsidRPr="008602CF" w14:paraId="2E98CE47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833598222"/>
            <w:placeholder>
              <w:docPart w:val="54D71EB9996A45DD9FD611E87C29D737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23D146E0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68"/>
        <w:gridCol w:w="4112"/>
      </w:tblGrid>
      <w:tr w:rsidR="00313443" w:rsidRPr="00E31A9E" w14:paraId="63ABB412" w14:textId="77777777" w:rsidTr="00370052">
        <w:trPr>
          <w:jc w:val="center"/>
        </w:trPr>
        <w:tc>
          <w:tcPr>
            <w:tcW w:w="9780" w:type="dxa"/>
            <w:gridSpan w:val="2"/>
            <w:tcBorders>
              <w:bottom w:val="single" w:sz="4" w:space="0" w:color="000000"/>
            </w:tcBorders>
            <w:shd w:val="clear" w:color="auto" w:fill="8EAADB" w:themeFill="accent1" w:themeFillTint="99"/>
            <w:vAlign w:val="center"/>
          </w:tcPr>
          <w:p w14:paraId="372E3789" w14:textId="77777777" w:rsidR="00313443" w:rsidRPr="00313443" w:rsidRDefault="00313443" w:rsidP="00313443">
            <w:pPr>
              <w:pStyle w:val="PargrafodaLista"/>
              <w:numPr>
                <w:ilvl w:val="0"/>
                <w:numId w:val="4"/>
              </w:numPr>
              <w:rPr>
                <w:b/>
              </w:rPr>
            </w:pPr>
            <w:r w:rsidRPr="00313443">
              <w:rPr>
                <w:b/>
              </w:rPr>
              <w:t xml:space="preserve">Adaptações ao processo de avaliação </w:t>
            </w:r>
            <w:proofErr w:type="spellStart"/>
            <w:r w:rsidRPr="00313443">
              <w:rPr>
                <w:b/>
                <w:sz w:val="16"/>
                <w:szCs w:val="16"/>
              </w:rPr>
              <w:t>Art</w:t>
            </w:r>
            <w:proofErr w:type="spellEnd"/>
            <w:r w:rsidRPr="00313443">
              <w:rPr>
                <w:b/>
                <w:sz w:val="16"/>
                <w:szCs w:val="16"/>
              </w:rPr>
              <w:t xml:space="preserve"> 28º</w:t>
            </w:r>
          </w:p>
          <w:p w14:paraId="03155006" w14:textId="77777777" w:rsidR="00313443" w:rsidRPr="00E31A9E" w:rsidRDefault="00313443" w:rsidP="00313443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13443" w:rsidRPr="00C667F7" w14:paraId="10715F97" w14:textId="77777777" w:rsidTr="00313443">
        <w:trPr>
          <w:trHeight w:val="473"/>
          <w:jc w:val="center"/>
        </w:trPr>
        <w:tc>
          <w:tcPr>
            <w:tcW w:w="97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27F1BB" w14:textId="265428A0" w:rsidR="00313443" w:rsidRPr="00C667F7" w:rsidRDefault="00313443" w:rsidP="00410C5A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               </w:t>
            </w:r>
            <w:r w:rsidR="00410C5A">
              <w:rPr>
                <w:rFonts w:ascii="Calibri" w:hAnsi="Calibri" w:cs="Arial"/>
                <w:color w:val="000000"/>
              </w:rPr>
              <w:object w:dxaOrig="225" w:dyaOrig="225" w14:anchorId="66B69DF5">
                <v:shape id="_x0000_i1347" type="#_x0000_t75" style="width:108pt;height:18pt" o:ole="">
                  <v:imagedata r:id="rId182" o:title=""/>
                </v:shape>
                <w:control r:id="rId183" w:name="CheckBox11" w:shapeid="_x0000_i1347"/>
              </w:object>
            </w:r>
            <w:r w:rsidR="00410C5A">
              <w:rPr>
                <w:rFonts w:ascii="Calibri" w:hAnsi="Calibri" w:cs="Arial"/>
                <w:color w:val="000000"/>
              </w:rPr>
              <w:object w:dxaOrig="225" w:dyaOrig="225" w14:anchorId="06D6BF89">
                <v:shape id="_x0000_i1349" type="#_x0000_t75" style="width:108pt;height:18pt" o:ole="">
                  <v:imagedata r:id="rId184" o:title=""/>
                </v:shape>
                <w:control r:id="rId185" w:name="CheckBox111" w:shapeid="_x0000_i1349"/>
              </w:object>
            </w:r>
          </w:p>
        </w:tc>
      </w:tr>
      <w:tr w:rsidR="00313443" w14:paraId="31825594" w14:textId="77777777" w:rsidTr="00313443">
        <w:trPr>
          <w:trHeight w:val="252"/>
          <w:jc w:val="center"/>
        </w:trPr>
        <w:tc>
          <w:tcPr>
            <w:tcW w:w="9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6CD05C" w14:textId="77777777" w:rsidR="00313443" w:rsidRDefault="00313443" w:rsidP="00313443">
            <w:r w:rsidRPr="002A13B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Se sim</w:t>
            </w: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, selecionar as adequadas</w:t>
            </w:r>
            <w:r w:rsidRPr="002A13B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13443" w:rsidRPr="001505F1" w14:paraId="508510DA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9E7C7" w14:textId="08B1626D" w:rsidR="00313443" w:rsidRPr="00281279" w:rsidRDefault="00313443" w:rsidP="00313443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77EA416">
                <v:shape id="_x0000_i1351" type="#_x0000_t75" style="width:272.25pt;height:18pt" o:ole="">
                  <v:imagedata r:id="rId186" o:title=""/>
                </v:shape>
                <w:control r:id="rId187" w:name="CheckBox72211" w:shapeid="_x0000_i1351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DB568" w14:textId="32AAE55B" w:rsidR="00313443" w:rsidRPr="00281279" w:rsidRDefault="00313443" w:rsidP="00313443">
            <w:pPr>
              <w:ind w:left="377" w:hanging="377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5069DE78">
                <v:shape id="_x0000_i1353" type="#_x0000_t75" style="width:188.25pt;height:18pt" o:ole="">
                  <v:imagedata r:id="rId188" o:title=""/>
                </v:shape>
                <w:control r:id="rId189" w:name="CheckBox72311" w:shapeid="_x0000_i1353"/>
              </w:object>
            </w:r>
          </w:p>
        </w:tc>
      </w:tr>
      <w:tr w:rsidR="00313443" w:rsidRPr="001505F1" w14:paraId="076B90BD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44C45" w14:textId="59EC118B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088892D0">
                <v:shape id="_x0000_i1355" type="#_x0000_t75" style="width:126pt;height:18pt" o:ole="">
                  <v:imagedata r:id="rId190" o:title=""/>
                </v:shape>
                <w:control r:id="rId191" w:name="CheckBox7242" w:shapeid="_x0000_i1355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EBB13" w14:textId="2764FE25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A74FAA5">
                <v:shape id="_x0000_i1357" type="#_x0000_t75" style="width:168.75pt;height:18pt" o:ole="">
                  <v:imagedata r:id="rId192" o:title=""/>
                </v:shape>
                <w:control r:id="rId193" w:name="CheckBox72411" w:shapeid="_x0000_i1357"/>
              </w:object>
            </w:r>
          </w:p>
        </w:tc>
      </w:tr>
      <w:tr w:rsidR="00313443" w:rsidRPr="001505F1" w14:paraId="5C92B648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C450D" w14:textId="0FA379F5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4C077E9">
                <v:shape id="_x0000_i1359" type="#_x0000_t75" style="width:270pt;height:18pt" o:ole="">
                  <v:imagedata r:id="rId194" o:title=""/>
                </v:shape>
                <w:control r:id="rId195" w:name="CheckBox7261" w:shapeid="_x0000_i1359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1EBE0" w14:textId="0F49E8BD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16C51C1C">
                <v:shape id="_x0000_i1361" type="#_x0000_t75" style="width:162pt;height:18pt" o:ole="">
                  <v:imagedata r:id="rId196" o:title=""/>
                </v:shape>
                <w:control r:id="rId197" w:name="CheckBox7211" w:shapeid="_x0000_i1361"/>
              </w:object>
            </w:r>
          </w:p>
        </w:tc>
      </w:tr>
      <w:tr w:rsidR="00313443" w:rsidRPr="001505F1" w14:paraId="250FD0BE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D40F" w14:textId="356A7710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2D41865">
                <v:shape id="_x0000_i1363" type="#_x0000_t75" style="width:187.5pt;height:18pt" o:ole="">
                  <v:imagedata r:id="rId198" o:title=""/>
                </v:shape>
                <w:control r:id="rId199" w:name="CheckBox7281" w:shapeid="_x0000_i1363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EE624" w14:textId="06CE60FC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3DB89356">
                <v:shape id="_x0000_i1365" type="#_x0000_t75" style="width:124.5pt;height:18pt" o:ole="">
                  <v:imagedata r:id="rId200" o:title=""/>
                </v:shape>
                <w:control r:id="rId201" w:name="CheckBox72711" w:shapeid="_x0000_i1365"/>
              </w:object>
            </w:r>
          </w:p>
        </w:tc>
      </w:tr>
      <w:tr w:rsidR="00313443" w:rsidRPr="001505F1" w14:paraId="7978CE87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7BE72" w14:textId="2FF696FE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6CF9305E">
                <v:shape id="_x0000_i1367" type="#_x0000_t75" style="width:261pt;height:18pt" o:ole="">
                  <v:imagedata r:id="rId202" o:title=""/>
                </v:shape>
                <w:control r:id="rId203" w:name="CheckBox721632" w:shapeid="_x0000_i1367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208D0" w14:textId="54C4144F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EC17618">
                <v:shape id="_x0000_i1369" type="#_x0000_t75" style="width:165pt;height:18pt" o:ole="">
                  <v:imagedata r:id="rId204" o:title=""/>
                </v:shape>
                <w:control r:id="rId205" w:name="CheckBox72131" w:shapeid="_x0000_i1369"/>
              </w:object>
            </w:r>
          </w:p>
        </w:tc>
      </w:tr>
      <w:tr w:rsidR="00313443" w:rsidRPr="001505F1" w14:paraId="601C02D0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80F60" w14:textId="2BA9AC18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4EDC3895">
                <v:shape id="_x0000_i1371" type="#_x0000_t75" style="width:270pt;height:18pt" o:ole="">
                  <v:imagedata r:id="rId206" o:title=""/>
                </v:shape>
                <w:control r:id="rId207" w:name="CheckBox72141" w:shapeid="_x0000_i1371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292F2" w14:textId="6DCDE63C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1737901">
                <v:shape id="_x0000_i1373" type="#_x0000_t75" style="width:185.25pt;height:18pt" o:ole="">
                  <v:imagedata r:id="rId208" o:title=""/>
                </v:shape>
                <w:control r:id="rId209" w:name="CheckBox72162" w:shapeid="_x0000_i1373"/>
              </w:object>
            </w:r>
          </w:p>
        </w:tc>
      </w:tr>
      <w:tr w:rsidR="00313443" w:rsidRPr="001505F1" w14:paraId="2BE55668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4C88B" w14:textId="60C4B114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5F60323">
                <v:shape id="_x0000_i1375" type="#_x0000_t75" style="width:270pt;height:18pt" o:ole="">
                  <v:imagedata r:id="rId210" o:title=""/>
                </v:shape>
                <w:control r:id="rId211" w:name="CheckBox72151" w:shapeid="_x0000_i1375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E5450" w14:textId="7DE1DCBA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9E34594">
                <v:shape id="_x0000_i1377" type="#_x0000_t75" style="width:185.25pt;height:18pt" o:ole="">
                  <v:imagedata r:id="rId212" o:title=""/>
                </v:shape>
                <w:control r:id="rId213" w:name="CheckBox721641" w:shapeid="_x0000_i1377"/>
              </w:object>
            </w:r>
          </w:p>
        </w:tc>
      </w:tr>
      <w:tr w:rsidR="00313443" w:rsidRPr="001505F1" w14:paraId="5B2EADF2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0A95A" w14:textId="0F374A05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1EF14650">
                <v:shape id="_x0000_i1379" type="#_x0000_t75" style="width:218.25pt;height:18pt" o:ole="">
                  <v:imagedata r:id="rId214" o:title=""/>
                </v:shape>
                <w:control r:id="rId215" w:name="CheckBox721611" w:shapeid="_x0000_i1379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A5CF" w14:textId="4B43507D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923352B">
                <v:shape id="_x0000_i1381" type="#_x0000_t75" style="width:177.75pt;height:18pt" o:ole="">
                  <v:imagedata r:id="rId216" o:title=""/>
                </v:shape>
                <w:control r:id="rId217" w:name="CheckBox72121" w:shapeid="_x0000_i1381"/>
              </w:object>
            </w:r>
          </w:p>
        </w:tc>
      </w:tr>
      <w:tr w:rsidR="00313443" w:rsidRPr="001505F1" w14:paraId="677D1279" w14:textId="77777777" w:rsidTr="00313443">
        <w:trPr>
          <w:trHeight w:val="527"/>
          <w:jc w:val="center"/>
        </w:trPr>
        <w:tc>
          <w:tcPr>
            <w:tcW w:w="9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D3FC26" w14:textId="4063E7F2" w:rsidR="00313443" w:rsidRPr="001505F1" w:rsidRDefault="00313443" w:rsidP="00313443">
            <w:pPr>
              <w:pStyle w:val="PargrafodaLista"/>
              <w:spacing w:after="0" w:line="240" w:lineRule="auto"/>
              <w:ind w:left="51" w:hanging="5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505F1">
              <w:rPr>
                <w:rFonts w:cstheme="minorHAnsi"/>
                <w:sz w:val="20"/>
                <w:szCs w:val="20"/>
              </w:rPr>
              <w:object w:dxaOrig="225" w:dyaOrig="225" w14:anchorId="46BB7EC0">
                <v:shape id="_x0000_i1383" type="#_x0000_t75" style="width:454.5pt;height:27.75pt" o:ole="">
                  <v:imagedata r:id="rId218" o:title=""/>
                </v:shape>
                <w:control r:id="rId219" w:name="CheckBox7216311" w:shapeid="_x0000_i1383"/>
              </w:object>
            </w:r>
          </w:p>
        </w:tc>
      </w:tr>
    </w:tbl>
    <w:p w14:paraId="443A8F89" w14:textId="77777777" w:rsidR="00313443" w:rsidRDefault="00313443"/>
    <w:p w14:paraId="15A163F9" w14:textId="77777777" w:rsidR="005E5EA7" w:rsidRPr="00A0079E" w:rsidRDefault="005E5EA7" w:rsidP="005E5EA7">
      <w:pPr>
        <w:pStyle w:val="SemEspaamento1"/>
        <w:framePr w:hSpace="141" w:wrap="around" w:vAnchor="text" w:hAnchor="margin" w:xAlign="center" w:y="150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50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5E5EA7" w:rsidRPr="00C617DA" w14:paraId="7D1DFC5C" w14:textId="77777777" w:rsidTr="00370052">
        <w:trPr>
          <w:trHeight w:val="454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8EAADB" w:themeFill="accent1" w:themeFillTint="99"/>
            <w:vAlign w:val="center"/>
          </w:tcPr>
          <w:p w14:paraId="6B84FBD4" w14:textId="77777777" w:rsidR="005E5EA7" w:rsidRDefault="00281279" w:rsidP="005E5EA7">
            <w:pPr>
              <w:pStyle w:val="Corpodetexto"/>
              <w:spacing w:after="0"/>
              <w:rPr>
                <w:rFonts w:ascii="Calibri" w:hAnsi="Calibri" w:cs="Arial"/>
                <w:b/>
                <w:lang w:val="pt-PT"/>
              </w:rPr>
            </w:pPr>
            <w:r>
              <w:rPr>
                <w:rFonts w:ascii="Calibri" w:hAnsi="Calibri" w:cs="Arial"/>
                <w:b/>
                <w:lang w:val="pt-PT"/>
              </w:rPr>
              <w:t>7</w:t>
            </w:r>
            <w:r w:rsidR="005E5EA7">
              <w:rPr>
                <w:rFonts w:ascii="Calibri" w:hAnsi="Calibri" w:cs="Arial"/>
                <w:b/>
                <w:lang w:val="pt-PT"/>
              </w:rPr>
              <w:t xml:space="preserve">) </w:t>
            </w:r>
            <w:r w:rsidR="005E5EA7" w:rsidRPr="00A0079E">
              <w:rPr>
                <w:rFonts w:ascii="Calibri" w:hAnsi="Calibri" w:cs="Arial"/>
                <w:b/>
                <w:lang w:val="pt-PT"/>
              </w:rPr>
              <w:t>Fatores que, de forma significativa, afetam o progresso e o desenvolvimento do aluno</w:t>
            </w:r>
          </w:p>
          <w:p w14:paraId="67BDF2F1" w14:textId="77777777" w:rsidR="005E5EA7" w:rsidRPr="00AA38D6" w:rsidRDefault="005E5EA7" w:rsidP="005E5EA7">
            <w:pPr>
              <w:pStyle w:val="Corpodetexto"/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pt-PT"/>
              </w:rPr>
            </w:pPr>
          </w:p>
        </w:tc>
      </w:tr>
      <w:tr w:rsidR="005E5EA7" w:rsidRPr="00C617DA" w14:paraId="5252412D" w14:textId="77777777" w:rsidTr="00370052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02675C72" w14:textId="77777777" w:rsidR="005E5EA7" w:rsidRPr="00A0079E" w:rsidRDefault="00281279" w:rsidP="005E5EA7">
            <w:pPr>
              <w:pStyle w:val="SemEspaamento1"/>
              <w:rPr>
                <w:b/>
              </w:rPr>
            </w:pPr>
            <w:r>
              <w:rPr>
                <w:b/>
              </w:rPr>
              <w:t>7.1</w:t>
            </w:r>
            <w:r w:rsidR="005E5EA7" w:rsidRPr="00A0079E">
              <w:rPr>
                <w:b/>
              </w:rPr>
              <w:t>) Fatores da escola</w:t>
            </w:r>
          </w:p>
        </w:tc>
      </w:tr>
      <w:tr w:rsidR="005E5EA7" w:rsidRPr="00C617DA" w14:paraId="38A454F6" w14:textId="77777777" w:rsidTr="00370052">
        <w:trPr>
          <w:trHeight w:val="293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</w:tcPr>
          <w:p w14:paraId="389B4B4B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  <w:r w:rsidRPr="00AA38D6">
              <w:rPr>
                <w:rFonts w:cs="Arial"/>
              </w:rPr>
              <w:t>Que podem facilitar:</w:t>
            </w:r>
          </w:p>
        </w:tc>
      </w:tr>
      <w:tr w:rsidR="005E5EA7" w:rsidRPr="00C617DA" w14:paraId="1F4D66FE" w14:textId="77777777" w:rsidTr="005E5EA7">
        <w:trPr>
          <w:trHeight w:val="292"/>
        </w:trPr>
        <w:tc>
          <w:tcPr>
            <w:tcW w:w="9781" w:type="dxa"/>
            <w:tcBorders>
              <w:left w:val="nil"/>
              <w:right w:val="nil"/>
            </w:tcBorders>
          </w:tcPr>
          <w:sdt>
            <w:sdtPr>
              <w:rPr>
                <w:rFonts w:cs="Arial"/>
              </w:rPr>
              <w:id w:val="338126081"/>
              <w:placeholder>
                <w:docPart w:val="8F35224E40744AFF80695C639BFC1458"/>
              </w:placeholder>
              <w:showingPlcHdr/>
            </w:sdtPr>
            <w:sdtEndPr/>
            <w:sdtContent>
              <w:p w14:paraId="135C3D9B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54B42DC9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57ADE3C6" w14:textId="77777777" w:rsidTr="005E5EA7"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</w:tcPr>
          <w:p w14:paraId="7774D21F" w14:textId="77777777" w:rsidR="005E5EA7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A277B4">
              <w:rPr>
                <w:rFonts w:cs="Arial"/>
              </w:rPr>
              <w:lastRenderedPageBreak/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4E826B2F" w14:textId="77777777" w:rsidTr="005E5EA7">
        <w:tc>
          <w:tcPr>
            <w:tcW w:w="9781" w:type="dxa"/>
            <w:tcBorders>
              <w:left w:val="nil"/>
              <w:bottom w:val="single" w:sz="4" w:space="0" w:color="000000"/>
              <w:right w:val="nil"/>
            </w:tcBorders>
          </w:tcPr>
          <w:sdt>
            <w:sdtPr>
              <w:rPr>
                <w:rFonts w:cs="Arial"/>
              </w:rPr>
              <w:id w:val="-1390567404"/>
              <w:placeholder>
                <w:docPart w:val="7A1DFBD1DE1A4CF0AAE8E67D48832E2D"/>
              </w:placeholder>
              <w:showingPlcHdr/>
            </w:sdtPr>
            <w:sdtEndPr/>
            <w:sdtContent>
              <w:p w14:paraId="45080E27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6113C53C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27701C24" w14:textId="77777777" w:rsidTr="00370052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7C56C27C" w14:textId="77777777" w:rsidR="005E5EA7" w:rsidRPr="00A277B4" w:rsidRDefault="00281279" w:rsidP="005E5EA7">
            <w:pPr>
              <w:pStyle w:val="Corpodetexto2"/>
              <w:spacing w:after="0" w:line="240" w:lineRule="auto"/>
              <w:rPr>
                <w:rFonts w:cs="Arial"/>
                <w:b/>
                <w:sz w:val="22"/>
                <w:szCs w:val="22"/>
                <w:lang w:val="pt-PT" w:eastAsia="en-US"/>
              </w:rPr>
            </w:pPr>
            <w:r>
              <w:rPr>
                <w:rFonts w:cs="Arial"/>
                <w:b/>
                <w:sz w:val="22"/>
                <w:szCs w:val="22"/>
                <w:lang w:val="pt-PT" w:eastAsia="en-US"/>
              </w:rPr>
              <w:t>7</w:t>
            </w:r>
            <w:r w:rsidR="005E5EA7" w:rsidRPr="00A277B4">
              <w:rPr>
                <w:rFonts w:cs="Arial"/>
                <w:b/>
                <w:sz w:val="22"/>
                <w:szCs w:val="22"/>
                <w:lang w:val="pt-PT" w:eastAsia="en-US"/>
              </w:rPr>
              <w:t>.2) Fatores do contexto familiar</w:t>
            </w:r>
          </w:p>
        </w:tc>
      </w:tr>
      <w:tr w:rsidR="005E5EA7" w:rsidRPr="00C617DA" w14:paraId="4024CB30" w14:textId="77777777" w:rsidTr="005E5EA7">
        <w:trPr>
          <w:trHeight w:val="14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12F445C1" w14:textId="77777777" w:rsidR="005E5EA7" w:rsidRPr="00C617DA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B43C09">
              <w:rPr>
                <w:rFonts w:cs="Arial"/>
              </w:rPr>
              <w:t>Que podem facilitar:</w:t>
            </w:r>
          </w:p>
        </w:tc>
      </w:tr>
      <w:tr w:rsidR="005E5EA7" w:rsidRPr="00C617DA" w14:paraId="7422DE87" w14:textId="77777777" w:rsidTr="005E5EA7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rPr>
                <w:rFonts w:cs="Arial"/>
              </w:rPr>
              <w:id w:val="1947035455"/>
              <w:placeholder>
                <w:docPart w:val="85C085AB3F7345C7BA985AB31A6208F0"/>
              </w:placeholder>
              <w:showingPlcHdr/>
            </w:sdtPr>
            <w:sdtEndPr/>
            <w:sdtContent>
              <w:p w14:paraId="5E93D49D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6850859E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74731CBB" w14:textId="77777777" w:rsidTr="00370052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78BFE2F7" w14:textId="77777777" w:rsidR="005E5EA7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A277B4">
              <w:rPr>
                <w:rFonts w:cs="Arial"/>
              </w:rPr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2550CFDD" w14:textId="77777777" w:rsidTr="005E5EA7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rPr>
                <w:rFonts w:cs="Arial"/>
              </w:rPr>
              <w:id w:val="1166589087"/>
              <w:placeholder>
                <w:docPart w:val="1E62EECC8F8B4984A629E71E1AD66EC5"/>
              </w:placeholder>
              <w:showingPlcHdr/>
            </w:sdtPr>
            <w:sdtEndPr/>
            <w:sdtContent>
              <w:p w14:paraId="7F222DA3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5D3DC238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2F2B923A" w14:textId="77777777" w:rsidTr="00370052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28430BE1" w14:textId="77777777" w:rsidR="005E5EA7" w:rsidRPr="00D23DF5" w:rsidRDefault="00281279" w:rsidP="005E5EA7">
            <w:pPr>
              <w:pStyle w:val="Corpodetexto2"/>
              <w:spacing w:after="0" w:line="240" w:lineRule="auto"/>
              <w:rPr>
                <w:rFonts w:cs="Arial"/>
                <w:b/>
                <w:sz w:val="24"/>
                <w:szCs w:val="24"/>
                <w:lang w:val="pt-PT" w:eastAsia="en-US"/>
              </w:rPr>
            </w:pPr>
            <w:r>
              <w:rPr>
                <w:rFonts w:cs="Arial"/>
                <w:b/>
                <w:sz w:val="22"/>
                <w:szCs w:val="22"/>
                <w:lang w:val="pt-PT" w:eastAsia="en-US"/>
              </w:rPr>
              <w:t>7</w:t>
            </w:r>
            <w:r w:rsidR="005E5EA7">
              <w:rPr>
                <w:rFonts w:cs="Arial"/>
                <w:b/>
                <w:sz w:val="22"/>
                <w:szCs w:val="22"/>
                <w:lang w:val="pt-PT" w:eastAsia="en-US"/>
              </w:rPr>
              <w:t>.3</w:t>
            </w:r>
            <w:r w:rsidR="005E5EA7" w:rsidRPr="00A277B4">
              <w:rPr>
                <w:rFonts w:cs="Arial"/>
                <w:b/>
                <w:sz w:val="22"/>
                <w:szCs w:val="22"/>
                <w:lang w:val="pt-PT" w:eastAsia="en-US"/>
              </w:rPr>
              <w:t xml:space="preserve">) </w:t>
            </w:r>
            <w:r w:rsidR="005E5EA7">
              <w:rPr>
                <w:rFonts w:cs="Arial"/>
                <w:b/>
                <w:sz w:val="22"/>
                <w:szCs w:val="22"/>
                <w:lang w:val="pt-PT" w:eastAsia="en-US"/>
              </w:rPr>
              <w:t>Fatores individuais</w:t>
            </w:r>
          </w:p>
        </w:tc>
      </w:tr>
      <w:tr w:rsidR="005E5EA7" w:rsidRPr="00C617DA" w14:paraId="453F6EAC" w14:textId="77777777" w:rsidTr="00370052">
        <w:trPr>
          <w:trHeight w:val="135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35958C98" w14:textId="77777777" w:rsidR="005E5EA7" w:rsidRPr="009E23F8" w:rsidRDefault="005E5EA7" w:rsidP="005E5EA7">
            <w:pPr>
              <w:pStyle w:val="SemEspaamento"/>
            </w:pPr>
            <w:r w:rsidRPr="00B43C09">
              <w:rPr>
                <w:rFonts w:cs="Arial"/>
              </w:rPr>
              <w:t>Que podem facilitar:</w:t>
            </w:r>
          </w:p>
        </w:tc>
      </w:tr>
      <w:tr w:rsidR="005E5EA7" w:rsidRPr="00C617DA" w14:paraId="183F3DF7" w14:textId="77777777" w:rsidTr="005E5EA7">
        <w:trPr>
          <w:trHeight w:val="135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id w:val="-2009674951"/>
              <w:placeholder>
                <w:docPart w:val="264DAF22536847FEBC50EDF3BA7ABD6F"/>
              </w:placeholder>
              <w:showingPlcHdr/>
            </w:sdtPr>
            <w:sdtEndPr/>
            <w:sdtContent>
              <w:p w14:paraId="2D8592F4" w14:textId="77777777" w:rsidR="005E5EA7" w:rsidRDefault="005E5EA7" w:rsidP="005E5EA7">
                <w:pPr>
                  <w:pStyle w:val="SemEspaamento"/>
                  <w:jc w:val="both"/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786365A4" w14:textId="77777777" w:rsidR="005E5EA7" w:rsidRDefault="005E5EA7" w:rsidP="005E5EA7">
            <w:pPr>
              <w:pStyle w:val="SemEspaamento"/>
              <w:jc w:val="both"/>
            </w:pPr>
          </w:p>
        </w:tc>
      </w:tr>
      <w:tr w:rsidR="005E5EA7" w:rsidRPr="00C617DA" w14:paraId="1B7991DB" w14:textId="77777777" w:rsidTr="00370052">
        <w:trPr>
          <w:trHeight w:val="135"/>
        </w:trPr>
        <w:tc>
          <w:tcPr>
            <w:tcW w:w="9781" w:type="dxa"/>
            <w:tcBorders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4D38EA19" w14:textId="77777777" w:rsidR="005E5EA7" w:rsidRDefault="005E5EA7" w:rsidP="005E5EA7">
            <w:pPr>
              <w:pStyle w:val="SemEspaamento"/>
            </w:pPr>
            <w:r w:rsidRPr="00A277B4">
              <w:rPr>
                <w:rFonts w:cs="Arial"/>
              </w:rPr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1207B9AE" w14:textId="77777777" w:rsidTr="005E5EA7">
        <w:trPr>
          <w:trHeight w:val="135"/>
        </w:trPr>
        <w:tc>
          <w:tcPr>
            <w:tcW w:w="97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sdt>
            <w:sdtPr>
              <w:id w:val="-1568565445"/>
              <w:placeholder>
                <w:docPart w:val="5537B4B411B242F384071C060F5FA721"/>
              </w:placeholder>
              <w:showingPlcHdr/>
            </w:sdtPr>
            <w:sdtEndPr/>
            <w:sdtContent>
              <w:p w14:paraId="21DD510F" w14:textId="77777777" w:rsidR="005E5EA7" w:rsidRDefault="005E5EA7" w:rsidP="005E5EA7">
                <w:pPr>
                  <w:pStyle w:val="SemEspaamento"/>
                  <w:jc w:val="both"/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427B5F67" w14:textId="77777777" w:rsidR="005E5EA7" w:rsidRDefault="005E5EA7" w:rsidP="005E5EA7">
            <w:pPr>
              <w:pStyle w:val="SemEspaamento"/>
              <w:jc w:val="both"/>
            </w:pPr>
          </w:p>
        </w:tc>
      </w:tr>
    </w:tbl>
    <w:p w14:paraId="4D6AF1B9" w14:textId="77777777" w:rsidR="005E5EA7" w:rsidRDefault="005E5EA7" w:rsidP="005E5EA7">
      <w:pPr>
        <w:rPr>
          <w:rFonts w:ascii="Arial" w:hAnsi="Arial" w:cs="Arial"/>
          <w:sz w:val="22"/>
          <w:szCs w:val="22"/>
        </w:rPr>
      </w:pPr>
    </w:p>
    <w:p w14:paraId="1AC811D0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E5EA7" w:rsidRPr="00E31A9E" w14:paraId="3C5FB54F" w14:textId="77777777" w:rsidTr="00370052">
        <w:tc>
          <w:tcPr>
            <w:tcW w:w="9639" w:type="dxa"/>
            <w:shd w:val="clear" w:color="auto" w:fill="8EAADB" w:themeFill="accent1" w:themeFillTint="99"/>
            <w:vAlign w:val="center"/>
          </w:tcPr>
          <w:p w14:paraId="0860169B" w14:textId="77777777" w:rsidR="005E5EA7" w:rsidRPr="000A7E92" w:rsidRDefault="000A7E92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A7E92">
              <w:rPr>
                <w:rFonts w:cs="Calibri"/>
                <w:b/>
                <w:sz w:val="24"/>
                <w:szCs w:val="24"/>
              </w:rPr>
              <w:t>Identificação do elemento que registou a identificação</w:t>
            </w:r>
            <w:r w:rsidRPr="000A7E92">
              <w:rPr>
                <w:b/>
                <w:sz w:val="24"/>
                <w:szCs w:val="24"/>
              </w:rPr>
              <w:t xml:space="preserve"> </w:t>
            </w:r>
            <w:r w:rsidRPr="000A7E92">
              <w:rPr>
                <w:rFonts w:eastAsia="Trebuchet MS" w:cs="Calibri"/>
                <w:sz w:val="20"/>
                <w:szCs w:val="24"/>
              </w:rPr>
              <w:t>(n.º 1 do art.º 20.º)</w:t>
            </w:r>
          </w:p>
          <w:p w14:paraId="694FFB11" w14:textId="77777777" w:rsidR="005E5EA7" w:rsidRPr="00466D40" w:rsidRDefault="005E5EA7" w:rsidP="005E5EA7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E5EA7" w:rsidRPr="00E31A9E" w14:paraId="386CC7E4" w14:textId="77777777" w:rsidTr="00370052">
        <w:trPr>
          <w:trHeight w:val="352"/>
        </w:trPr>
        <w:tc>
          <w:tcPr>
            <w:tcW w:w="9639" w:type="dxa"/>
            <w:shd w:val="clear" w:color="auto" w:fill="D9E2F3" w:themeFill="accent1" w:themeFillTint="33"/>
            <w:vAlign w:val="center"/>
          </w:tcPr>
          <w:p w14:paraId="3EBB7463" w14:textId="77777777" w:rsidR="005E5EA7" w:rsidRPr="00D479A4" w:rsidRDefault="005E5EA7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D479A4">
              <w:rPr>
                <w:rFonts w:ascii="Calibri" w:hAnsi="Calibri"/>
                <w:sz w:val="22"/>
                <w:szCs w:val="22"/>
              </w:rPr>
              <w:t>Nome: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184168430"/>
                <w:placeholder>
                  <w:docPart w:val="78F39035C78448AABB387C46965CCE27"/>
                </w:placeholder>
                <w:showingPlcHdr/>
              </w:sdtPr>
              <w:sdtEndPr/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5E5EA7" w:rsidRPr="00E31A9E" w14:paraId="0A9C2B01" w14:textId="77777777" w:rsidTr="000A7E92">
        <w:trPr>
          <w:trHeight w:val="352"/>
        </w:trPr>
        <w:tc>
          <w:tcPr>
            <w:tcW w:w="9639" w:type="dxa"/>
            <w:vAlign w:val="center"/>
          </w:tcPr>
          <w:p w14:paraId="403D4C12" w14:textId="77777777" w:rsidR="005E5EA7" w:rsidRPr="00D479A4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Função: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94615572"/>
                <w:placeholder>
                  <w:docPart w:val="50476E690B124678A9EDFD736A354890"/>
                </w:placeholder>
                <w:showingPlcHdr/>
                <w:comboBox>
                  <w:listItem w:value="Escolha um item."/>
                  <w:listItem w:displayText="Educadora de Infância" w:value="Educadora de Infância"/>
                  <w:listItem w:displayText="Docente Titular de Turma" w:value="Docente Titular de Turma"/>
                  <w:listItem w:displayText="Diretor de Turma" w:value="Diretor de Turma"/>
                  <w:listItem w:displayText="Encarregado de Educação" w:value="Encarregado de Educação"/>
                  <w:listItem w:displayText="Docente de Intervenção Precoce" w:value="Docente de Intervenção Precoce"/>
                </w:comboBox>
              </w:sdtPr>
              <w:sdtEndPr/>
              <w:sdtContent>
                <w:r w:rsidRPr="00C04B73">
                  <w:rPr>
                    <w:rStyle w:val="TextodoMarcadordePosio"/>
                  </w:rPr>
                  <w:t>Escolha um item.</w:t>
                </w:r>
              </w:sdtContent>
            </w:sdt>
          </w:p>
        </w:tc>
      </w:tr>
      <w:tr w:rsidR="005E5EA7" w:rsidRPr="00E31A9E" w14:paraId="0D3F5836" w14:textId="77777777" w:rsidTr="000A7E92">
        <w:trPr>
          <w:trHeight w:val="352"/>
        </w:trPr>
        <w:tc>
          <w:tcPr>
            <w:tcW w:w="9639" w:type="dxa"/>
            <w:vAlign w:val="center"/>
          </w:tcPr>
          <w:p w14:paraId="242A7E63" w14:textId="77777777" w:rsidR="005E5EA7" w:rsidRPr="00D479A4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 w:rsidRPr="00D479A4">
              <w:rPr>
                <w:rFonts w:ascii="Calibri" w:hAnsi="Calibri"/>
                <w:sz w:val="22"/>
                <w:szCs w:val="22"/>
              </w:rPr>
              <w:t>Assinatura:</w:t>
            </w:r>
          </w:p>
        </w:tc>
      </w:tr>
    </w:tbl>
    <w:p w14:paraId="5227C497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ADBECE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084"/>
      </w:tblGrid>
      <w:tr w:rsidR="005E5EA7" w14:paraId="65DA10AB" w14:textId="77777777" w:rsidTr="00370052">
        <w:trPr>
          <w:trHeight w:val="283"/>
        </w:trPr>
        <w:tc>
          <w:tcPr>
            <w:tcW w:w="9639" w:type="dxa"/>
            <w:gridSpan w:val="2"/>
            <w:shd w:val="clear" w:color="auto" w:fill="8EAADB" w:themeFill="accent1" w:themeFillTint="99"/>
            <w:vAlign w:val="center"/>
          </w:tcPr>
          <w:p w14:paraId="567DB888" w14:textId="77777777" w:rsidR="005E5EA7" w:rsidRPr="000C6E92" w:rsidRDefault="000A7E92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Autorização do Encarregado de Educação</w:t>
            </w:r>
          </w:p>
          <w:p w14:paraId="301D0F20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0A7E92" w14:paraId="1DA118EA" w14:textId="77777777" w:rsidTr="000A7E92">
        <w:trPr>
          <w:trHeight w:val="283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79BE6C59" w14:textId="41171747" w:rsidR="000A7E92" w:rsidRDefault="000A7E92" w:rsidP="005E5EA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0A7E92">
              <w:rPr>
                <w:rFonts w:ascii="Calibri" w:hAnsi="Calibri" w:cs="Arial"/>
              </w:rPr>
              <w:object w:dxaOrig="225" w:dyaOrig="225" w14:anchorId="21FA5435">
                <v:shape id="_x0000_i1385" type="#_x0000_t75" style="width:474pt;height:18pt" o:ole="">
                  <v:imagedata r:id="rId220" o:title=""/>
                </v:shape>
                <w:control r:id="rId221" w:name="CheckBox7" w:shapeid="_x0000_i1385"/>
              </w:object>
            </w:r>
          </w:p>
          <w:p w14:paraId="194F98AE" w14:textId="3E5E5FF3" w:rsidR="000A7E92" w:rsidRPr="00C84ED2" w:rsidRDefault="000A7E92" w:rsidP="005E5EA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object w:dxaOrig="225" w:dyaOrig="225" w14:anchorId="1B7D4189">
                <v:shape id="_x0000_i1387" type="#_x0000_t75" style="width:475.5pt;height:18pt" o:ole="">
                  <v:imagedata r:id="rId222" o:title=""/>
                </v:shape>
                <w:control r:id="rId223" w:name="CheckBox71" w:shapeid="_x0000_i1387"/>
              </w:object>
            </w:r>
          </w:p>
        </w:tc>
      </w:tr>
      <w:tr w:rsidR="005E5EA7" w14:paraId="55237F88" w14:textId="77777777" w:rsidTr="000A7E92">
        <w:trPr>
          <w:trHeight w:val="283"/>
        </w:trPr>
        <w:tc>
          <w:tcPr>
            <w:tcW w:w="1555" w:type="dxa"/>
            <w:vAlign w:val="center"/>
          </w:tcPr>
          <w:p w14:paraId="48458A58" w14:textId="77777777" w:rsidR="005E5EA7" w:rsidRPr="00C84ED2" w:rsidRDefault="005E5EA7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84ED2">
              <w:rPr>
                <w:rFonts w:ascii="Calibri" w:hAnsi="Calibri"/>
                <w:sz w:val="22"/>
                <w:szCs w:val="22"/>
              </w:rPr>
              <w:t>Data:</w:t>
            </w:r>
          </w:p>
        </w:tc>
        <w:tc>
          <w:tcPr>
            <w:tcW w:w="8084" w:type="dxa"/>
            <w:vAlign w:val="center"/>
          </w:tcPr>
          <w:p w14:paraId="2ED93ACB" w14:textId="77777777" w:rsidR="005E5EA7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Assinatura do EE:</w:t>
            </w:r>
          </w:p>
          <w:p w14:paraId="5EB15C01" w14:textId="77777777" w:rsidR="005E5EA7" w:rsidRPr="00C84ED2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DE07732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7499D7E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5E5EA7" w14:paraId="6904BF01" w14:textId="77777777" w:rsidTr="00370052">
        <w:trPr>
          <w:trHeight w:val="283"/>
        </w:trPr>
        <w:tc>
          <w:tcPr>
            <w:tcW w:w="9639" w:type="dxa"/>
            <w:gridSpan w:val="2"/>
            <w:shd w:val="clear" w:color="auto" w:fill="8EAADB" w:themeFill="accent1" w:themeFillTint="99"/>
            <w:vAlign w:val="center"/>
          </w:tcPr>
          <w:p w14:paraId="1E2BCCEF" w14:textId="77777777" w:rsidR="005E5EA7" w:rsidRPr="00313797" w:rsidRDefault="004040CD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Apresentação ao diretor do agrupamento</w:t>
            </w:r>
          </w:p>
          <w:p w14:paraId="11619E5B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5E5EA7" w:rsidRPr="00882086" w14:paraId="5451491E" w14:textId="77777777" w:rsidTr="004040CD">
        <w:trPr>
          <w:trHeight w:val="283"/>
        </w:trPr>
        <w:tc>
          <w:tcPr>
            <w:tcW w:w="4820" w:type="dxa"/>
            <w:vAlign w:val="center"/>
          </w:tcPr>
          <w:p w14:paraId="7620812C" w14:textId="77777777" w:rsidR="005E5EA7" w:rsidRPr="00882086" w:rsidRDefault="004040CD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Entregue na direção em</w:t>
            </w:r>
            <w:r w:rsidR="005E5EA7" w:rsidRPr="00882086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      /         /</w:t>
            </w:r>
          </w:p>
        </w:tc>
        <w:tc>
          <w:tcPr>
            <w:tcW w:w="4819" w:type="dxa"/>
            <w:vAlign w:val="center"/>
          </w:tcPr>
          <w:p w14:paraId="58085FD5" w14:textId="77777777" w:rsidR="005E5EA7" w:rsidRPr="00882086" w:rsidRDefault="00BE48B3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 diretor</w:t>
            </w:r>
            <w:r w:rsidR="005E5EA7" w:rsidRPr="00882086">
              <w:rPr>
                <w:rFonts w:ascii="Calibri" w:hAnsi="Calibri"/>
                <w:sz w:val="22"/>
                <w:szCs w:val="22"/>
              </w:rPr>
              <w:t>:</w:t>
            </w:r>
          </w:p>
        </w:tc>
      </w:tr>
    </w:tbl>
    <w:p w14:paraId="4D6EDC77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10C8F88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E5EA7" w14:paraId="508013BA" w14:textId="77777777" w:rsidTr="00370052">
        <w:trPr>
          <w:trHeight w:val="283"/>
        </w:trPr>
        <w:tc>
          <w:tcPr>
            <w:tcW w:w="9639" w:type="dxa"/>
            <w:tcBorders>
              <w:left w:val="nil"/>
              <w:bottom w:val="single" w:sz="4" w:space="0" w:color="000000"/>
              <w:right w:val="nil"/>
            </w:tcBorders>
            <w:shd w:val="clear" w:color="auto" w:fill="8EAADB" w:themeFill="accent1" w:themeFillTint="99"/>
            <w:vAlign w:val="center"/>
          </w:tcPr>
          <w:p w14:paraId="49EB2720" w14:textId="77777777" w:rsidR="005E5EA7" w:rsidRPr="00313797" w:rsidRDefault="004040CD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Análise da informação pela EMAEI</w:t>
            </w:r>
          </w:p>
          <w:p w14:paraId="5D48E4D8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5E5EA7" w:rsidRPr="00882086" w14:paraId="72A07D13" w14:textId="77777777" w:rsidTr="00370052">
        <w:trPr>
          <w:trHeight w:val="283"/>
        </w:trPr>
        <w:tc>
          <w:tcPr>
            <w:tcW w:w="9639" w:type="dxa"/>
            <w:tcBorders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5C819791" w14:textId="77777777" w:rsidR="005E5EA7" w:rsidRPr="00882086" w:rsidRDefault="004040CD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Data:           /         /</w:t>
            </w:r>
          </w:p>
        </w:tc>
      </w:tr>
      <w:tr w:rsidR="004040CD" w:rsidRPr="00882086" w14:paraId="07656DCE" w14:textId="77777777" w:rsidTr="004040CD">
        <w:trPr>
          <w:trHeight w:val="283"/>
        </w:trPr>
        <w:tc>
          <w:tcPr>
            <w:tcW w:w="9639" w:type="dxa"/>
            <w:tcBorders>
              <w:left w:val="nil"/>
            </w:tcBorders>
            <w:vAlign w:val="center"/>
          </w:tcPr>
          <w:p w14:paraId="11EB3538" w14:textId="77777777" w:rsidR="004040CD" w:rsidRPr="00882086" w:rsidRDefault="004040CD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 coordenadora da EMAEI:</w:t>
            </w:r>
          </w:p>
        </w:tc>
      </w:tr>
    </w:tbl>
    <w:p w14:paraId="59321DC0" w14:textId="77777777" w:rsidR="00156E00" w:rsidRPr="00156E00" w:rsidRDefault="00156E00" w:rsidP="00156E00">
      <w:pPr>
        <w:rPr>
          <w:rFonts w:cs="Times New Roman (Corpo CS)"/>
          <w:sz w:val="20"/>
          <w:szCs w:val="20"/>
        </w:rPr>
      </w:pPr>
    </w:p>
    <w:sectPr w:rsidR="00156E00" w:rsidRPr="00156E00" w:rsidSect="00683008">
      <w:headerReference w:type="default" r:id="rId224"/>
      <w:footerReference w:type="default" r:id="rId225"/>
      <w:pgSz w:w="11900" w:h="16840"/>
      <w:pgMar w:top="546" w:right="1269" w:bottom="1417" w:left="992" w:header="3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CFAC" w14:textId="77777777" w:rsidR="006017BC" w:rsidRDefault="006017BC" w:rsidP="00F26083">
      <w:r>
        <w:separator/>
      </w:r>
    </w:p>
  </w:endnote>
  <w:endnote w:type="continuationSeparator" w:id="0">
    <w:p w14:paraId="036CFFBB" w14:textId="77777777" w:rsidR="006017BC" w:rsidRDefault="006017BC" w:rsidP="00F26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D27F" w14:textId="46D37CDB" w:rsidR="004040CD" w:rsidRDefault="004040CD" w:rsidP="005E5EA7">
    <w:pPr>
      <w:pStyle w:val="Rodap"/>
      <w:pBdr>
        <w:top w:val="single" w:sz="4" w:space="1" w:color="auto"/>
      </w:pBdr>
      <w:tabs>
        <w:tab w:val="clear" w:pos="8504"/>
        <w:tab w:val="right" w:pos="9639"/>
      </w:tabs>
    </w:pPr>
    <w:r>
      <w:rPr>
        <w:noProof/>
        <w:lang w:eastAsia="pt-PT"/>
      </w:rPr>
      <w:drawing>
        <wp:inline distT="0" distB="0" distL="0" distR="0" wp14:anchorId="2F055C10" wp14:editId="66D32A93">
          <wp:extent cx="4254422" cy="375390"/>
          <wp:effectExtent l="0" t="0" r="0" b="571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4422" cy="375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Página | </w:t>
    </w:r>
    <w:r>
      <w:fldChar w:fldCharType="begin"/>
    </w:r>
    <w:r>
      <w:instrText>PAGE   \* MERGEFORMAT</w:instrText>
    </w:r>
    <w:r>
      <w:fldChar w:fldCharType="separate"/>
    </w:r>
    <w:r w:rsidR="006017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B8081" w14:textId="77777777" w:rsidR="006017BC" w:rsidRDefault="006017BC" w:rsidP="00F26083">
      <w:r>
        <w:separator/>
      </w:r>
    </w:p>
  </w:footnote>
  <w:footnote w:type="continuationSeparator" w:id="0">
    <w:p w14:paraId="7BBC4393" w14:textId="77777777" w:rsidR="006017BC" w:rsidRDefault="006017BC" w:rsidP="00F26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4DBB" w14:textId="77777777" w:rsidR="004040CD" w:rsidRDefault="004040CD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C77D6BB" wp14:editId="2C75ADE2">
          <wp:simplePos x="0" y="0"/>
          <wp:positionH relativeFrom="column">
            <wp:posOffset>-623570</wp:posOffset>
          </wp:positionH>
          <wp:positionV relativeFrom="paragraph">
            <wp:posOffset>-219620</wp:posOffset>
          </wp:positionV>
          <wp:extent cx="7943334" cy="11209033"/>
          <wp:effectExtent l="0" t="0" r="0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334" cy="11209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F0349"/>
    <w:multiLevelType w:val="hybridMultilevel"/>
    <w:tmpl w:val="50649978"/>
    <w:lvl w:ilvl="0" w:tplc="08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6FAA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2EB4"/>
    <w:multiLevelType w:val="hybridMultilevel"/>
    <w:tmpl w:val="7FE4B3A0"/>
    <w:lvl w:ilvl="0" w:tplc="750841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2581"/>
    <w:multiLevelType w:val="hybridMultilevel"/>
    <w:tmpl w:val="07E432EE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72E3C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A21B2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03ED2"/>
    <w:multiLevelType w:val="hybridMultilevel"/>
    <w:tmpl w:val="71F2CE2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74A3C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74B49"/>
    <w:multiLevelType w:val="hybridMultilevel"/>
    <w:tmpl w:val="39362B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06A70"/>
    <w:multiLevelType w:val="hybridMultilevel"/>
    <w:tmpl w:val="840AE20A"/>
    <w:lvl w:ilvl="0" w:tplc="43347FA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61421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452A7"/>
    <w:multiLevelType w:val="hybridMultilevel"/>
    <w:tmpl w:val="EACEA1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C4EF8"/>
    <w:multiLevelType w:val="hybridMultilevel"/>
    <w:tmpl w:val="E29899A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80461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981346"/>
    <w:multiLevelType w:val="hybridMultilevel"/>
    <w:tmpl w:val="35B270D0"/>
    <w:lvl w:ilvl="0" w:tplc="08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875D5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B6380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40321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17F68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22D1E"/>
    <w:multiLevelType w:val="hybridMultilevel"/>
    <w:tmpl w:val="24EE4B0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B062F"/>
    <w:multiLevelType w:val="hybridMultilevel"/>
    <w:tmpl w:val="810C26D8"/>
    <w:lvl w:ilvl="0" w:tplc="08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73131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EC6A59"/>
    <w:multiLevelType w:val="multilevel"/>
    <w:tmpl w:val="544A2A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5F87846"/>
    <w:multiLevelType w:val="multilevel"/>
    <w:tmpl w:val="B2E800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DEA468D"/>
    <w:multiLevelType w:val="hybridMultilevel"/>
    <w:tmpl w:val="840AE20A"/>
    <w:lvl w:ilvl="0" w:tplc="43347FA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289643">
    <w:abstractNumId w:val="14"/>
  </w:num>
  <w:num w:numId="2" w16cid:durableId="1903325805">
    <w:abstractNumId w:val="6"/>
  </w:num>
  <w:num w:numId="3" w16cid:durableId="1846705789">
    <w:abstractNumId w:val="11"/>
  </w:num>
  <w:num w:numId="4" w16cid:durableId="1225677237">
    <w:abstractNumId w:val="10"/>
  </w:num>
  <w:num w:numId="5" w16cid:durableId="112985356">
    <w:abstractNumId w:val="1"/>
  </w:num>
  <w:num w:numId="6" w16cid:durableId="309679341">
    <w:abstractNumId w:val="19"/>
  </w:num>
  <w:num w:numId="7" w16cid:durableId="31998277">
    <w:abstractNumId w:val="20"/>
  </w:num>
  <w:num w:numId="8" w16cid:durableId="699234994">
    <w:abstractNumId w:val="12"/>
  </w:num>
  <w:num w:numId="9" w16cid:durableId="552886914">
    <w:abstractNumId w:val="22"/>
  </w:num>
  <w:num w:numId="10" w16cid:durableId="1203597232">
    <w:abstractNumId w:val="8"/>
  </w:num>
  <w:num w:numId="11" w16cid:durableId="854542862">
    <w:abstractNumId w:val="23"/>
  </w:num>
  <w:num w:numId="12" w16cid:durableId="713046763">
    <w:abstractNumId w:val="16"/>
  </w:num>
  <w:num w:numId="13" w16cid:durableId="910581382">
    <w:abstractNumId w:val="5"/>
  </w:num>
  <w:num w:numId="14" w16cid:durableId="1281759401">
    <w:abstractNumId w:val="18"/>
  </w:num>
  <w:num w:numId="15" w16cid:durableId="681131719">
    <w:abstractNumId w:val="21"/>
  </w:num>
  <w:num w:numId="16" w16cid:durableId="1845246156">
    <w:abstractNumId w:val="17"/>
  </w:num>
  <w:num w:numId="17" w16cid:durableId="927233562">
    <w:abstractNumId w:val="7"/>
  </w:num>
  <w:num w:numId="18" w16cid:durableId="1820149189">
    <w:abstractNumId w:val="9"/>
  </w:num>
  <w:num w:numId="19" w16cid:durableId="1455976612">
    <w:abstractNumId w:val="24"/>
  </w:num>
  <w:num w:numId="20" w16cid:durableId="506948527">
    <w:abstractNumId w:val="0"/>
  </w:num>
  <w:num w:numId="21" w16cid:durableId="761796966">
    <w:abstractNumId w:val="2"/>
  </w:num>
  <w:num w:numId="22" w16cid:durableId="1136875064">
    <w:abstractNumId w:val="3"/>
  </w:num>
  <w:num w:numId="23" w16cid:durableId="1845902077">
    <w:abstractNumId w:val="13"/>
  </w:num>
  <w:num w:numId="24" w16cid:durableId="611741855">
    <w:abstractNumId w:val="15"/>
  </w:num>
  <w:num w:numId="25" w16cid:durableId="2114931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7BC"/>
    <w:rsid w:val="0002741D"/>
    <w:rsid w:val="000A7E92"/>
    <w:rsid w:val="00103DEA"/>
    <w:rsid w:val="00106668"/>
    <w:rsid w:val="00120455"/>
    <w:rsid w:val="00156E00"/>
    <w:rsid w:val="0016314C"/>
    <w:rsid w:val="001C6AAF"/>
    <w:rsid w:val="00227696"/>
    <w:rsid w:val="00263395"/>
    <w:rsid w:val="00273AE4"/>
    <w:rsid w:val="00274D9D"/>
    <w:rsid w:val="00281279"/>
    <w:rsid w:val="002D7300"/>
    <w:rsid w:val="003052AE"/>
    <w:rsid w:val="00313443"/>
    <w:rsid w:val="00317D9A"/>
    <w:rsid w:val="00370052"/>
    <w:rsid w:val="003B67FD"/>
    <w:rsid w:val="003F6D7A"/>
    <w:rsid w:val="003F720E"/>
    <w:rsid w:val="004040CD"/>
    <w:rsid w:val="00410C5A"/>
    <w:rsid w:val="00442908"/>
    <w:rsid w:val="00486E53"/>
    <w:rsid w:val="004A6D14"/>
    <w:rsid w:val="004D0B17"/>
    <w:rsid w:val="004F31CD"/>
    <w:rsid w:val="0051649C"/>
    <w:rsid w:val="00516A90"/>
    <w:rsid w:val="005E5EA7"/>
    <w:rsid w:val="005F0570"/>
    <w:rsid w:val="005F3409"/>
    <w:rsid w:val="005F48B4"/>
    <w:rsid w:val="006017BC"/>
    <w:rsid w:val="00640E5A"/>
    <w:rsid w:val="00676E51"/>
    <w:rsid w:val="00683008"/>
    <w:rsid w:val="006C6C39"/>
    <w:rsid w:val="00713AFB"/>
    <w:rsid w:val="00770FC7"/>
    <w:rsid w:val="007C3BB8"/>
    <w:rsid w:val="007C4B20"/>
    <w:rsid w:val="007F07BA"/>
    <w:rsid w:val="00811768"/>
    <w:rsid w:val="00832E53"/>
    <w:rsid w:val="00857089"/>
    <w:rsid w:val="008573CE"/>
    <w:rsid w:val="008F449C"/>
    <w:rsid w:val="00903180"/>
    <w:rsid w:val="00916845"/>
    <w:rsid w:val="009831D0"/>
    <w:rsid w:val="009A3F1C"/>
    <w:rsid w:val="009F5CDB"/>
    <w:rsid w:val="00A4530C"/>
    <w:rsid w:val="00A81CF6"/>
    <w:rsid w:val="00AF4C61"/>
    <w:rsid w:val="00B20B5B"/>
    <w:rsid w:val="00B44177"/>
    <w:rsid w:val="00B609B3"/>
    <w:rsid w:val="00BB3E29"/>
    <w:rsid w:val="00BD4454"/>
    <w:rsid w:val="00BE48B3"/>
    <w:rsid w:val="00C637E8"/>
    <w:rsid w:val="00C664BB"/>
    <w:rsid w:val="00CB1EAB"/>
    <w:rsid w:val="00CB556C"/>
    <w:rsid w:val="00CD79A7"/>
    <w:rsid w:val="00CF383D"/>
    <w:rsid w:val="00D70BFD"/>
    <w:rsid w:val="00D93DD4"/>
    <w:rsid w:val="00E302F8"/>
    <w:rsid w:val="00EC4CCC"/>
    <w:rsid w:val="00F22567"/>
    <w:rsid w:val="00F26083"/>
    <w:rsid w:val="00F568AB"/>
    <w:rsid w:val="00F8427F"/>
    <w:rsid w:val="00FA5BD4"/>
    <w:rsid w:val="00FB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20F8DA"/>
  <w15:chartTrackingRefBased/>
  <w15:docId w15:val="{0F5E055B-0007-4580-BDE8-CA600512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ter"/>
    <w:qFormat/>
    <w:rsid w:val="005E5EA7"/>
    <w:pPr>
      <w:keepNext/>
      <w:framePr w:hSpace="180" w:wrap="around" w:hAnchor="text" w:y="600"/>
      <w:outlineLvl w:val="3"/>
    </w:pPr>
    <w:rPr>
      <w:rFonts w:ascii="Comic Sans MS" w:eastAsia="Times New Roman" w:hAnsi="Comic Sans MS" w:cs="Times New Roman"/>
      <w:b/>
      <w:bCs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arter">
    <w:name w:val="Título 4 Caráter"/>
    <w:basedOn w:val="Tipodeletrapredefinidodopargrafo"/>
    <w:link w:val="Ttulo4"/>
    <w:rsid w:val="005E5EA7"/>
    <w:rPr>
      <w:rFonts w:ascii="Comic Sans MS" w:eastAsia="Times New Roman" w:hAnsi="Comic Sans MS" w:cs="Times New Roman"/>
      <w:b/>
      <w:bCs/>
      <w:lang w:val="x-none" w:eastAsia="x-none"/>
    </w:rPr>
  </w:style>
  <w:style w:type="paragraph" w:styleId="Cabealho">
    <w:name w:val="header"/>
    <w:basedOn w:val="Normal"/>
    <w:link w:val="CabealhoCarter"/>
    <w:uiPriority w:val="99"/>
    <w:unhideWhenUsed/>
    <w:rsid w:val="00F2608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26083"/>
  </w:style>
  <w:style w:type="paragraph" w:styleId="Rodap">
    <w:name w:val="footer"/>
    <w:basedOn w:val="Normal"/>
    <w:link w:val="RodapCarter"/>
    <w:uiPriority w:val="99"/>
    <w:unhideWhenUsed/>
    <w:rsid w:val="00F2608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26083"/>
  </w:style>
  <w:style w:type="table" w:styleId="TabelacomGrelha">
    <w:name w:val="Table Grid"/>
    <w:basedOn w:val="Tabelanormal"/>
    <w:uiPriority w:val="59"/>
    <w:rsid w:val="00F26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paamento1">
    <w:name w:val="Sem Espaçamento1"/>
    <w:qFormat/>
    <w:rsid w:val="005E5EA7"/>
    <w:rPr>
      <w:rFonts w:ascii="Calibri" w:eastAsia="Times New Roman" w:hAnsi="Calibri" w:cs="Times New Roman"/>
      <w:sz w:val="22"/>
      <w:szCs w:val="22"/>
    </w:rPr>
  </w:style>
  <w:style w:type="paragraph" w:styleId="PargrafodaLista">
    <w:name w:val="List Paragraph"/>
    <w:basedOn w:val="Normal"/>
    <w:qFormat/>
    <w:rsid w:val="005E5EA7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5E5EA7"/>
    <w:rPr>
      <w:color w:val="808080"/>
    </w:rPr>
  </w:style>
  <w:style w:type="character" w:customStyle="1" w:styleId="Estilo2">
    <w:name w:val="Estilo2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12">
    <w:name w:val="Estilo12"/>
    <w:basedOn w:val="Tipodeletrapredefinidodopargrafo"/>
    <w:uiPriority w:val="1"/>
    <w:rsid w:val="005E5EA7"/>
    <w:rPr>
      <w:rFonts w:asciiTheme="minorHAnsi" w:hAnsiTheme="minorHAnsi"/>
      <w:sz w:val="28"/>
    </w:rPr>
  </w:style>
  <w:style w:type="paragraph" w:styleId="Corpodetexto">
    <w:name w:val="Body Text"/>
    <w:basedOn w:val="Normal"/>
    <w:link w:val="CorpodetextoCarter"/>
    <w:uiPriority w:val="99"/>
    <w:rsid w:val="005E5EA7"/>
    <w:pPr>
      <w:suppressAutoHyphens/>
      <w:spacing w:after="120"/>
    </w:pPr>
    <w:rPr>
      <w:rFonts w:ascii="Times New Roman" w:eastAsia="Times New Roman" w:hAnsi="Times New Roman" w:cs="Times New Roman"/>
      <w:lang w:val="x-none" w:eastAsia="ar-SA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E5EA7"/>
    <w:rPr>
      <w:rFonts w:ascii="Times New Roman" w:eastAsia="Times New Roman" w:hAnsi="Times New Roman" w:cs="Times New Roman"/>
      <w:lang w:val="x-none" w:eastAsia="ar-SA"/>
    </w:rPr>
  </w:style>
  <w:style w:type="paragraph" w:customStyle="1" w:styleId="TableContents">
    <w:name w:val="Table Contents"/>
    <w:basedOn w:val="Normal"/>
    <w:uiPriority w:val="99"/>
    <w:rsid w:val="005E5EA7"/>
    <w:pPr>
      <w:suppressLineNumbers/>
      <w:suppressAutoHyphens/>
    </w:pPr>
    <w:rPr>
      <w:rFonts w:ascii="Times New Roman" w:eastAsia="Times New Roman" w:hAnsi="Times New Roman" w:cs="Times New Roman"/>
      <w:lang w:eastAsia="ar-SA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E5EA7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E5EA7"/>
    <w:pPr>
      <w:suppressAutoHyphens/>
    </w:pPr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Corpodetexto3">
    <w:name w:val="Body Text 3"/>
    <w:basedOn w:val="Normal"/>
    <w:link w:val="Corpodetexto3Carter"/>
    <w:uiPriority w:val="99"/>
    <w:unhideWhenUsed/>
    <w:rsid w:val="005E5EA7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5E5EA7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Corpodetexto2">
    <w:name w:val="Body Text 2"/>
    <w:basedOn w:val="Normal"/>
    <w:link w:val="Corpodetexto2Carter"/>
    <w:unhideWhenUsed/>
    <w:rsid w:val="005E5EA7"/>
    <w:pPr>
      <w:spacing w:after="120" w:line="480" w:lineRule="auto"/>
    </w:pPr>
    <w:rPr>
      <w:rFonts w:ascii="Calibri" w:eastAsia="Times New Roman" w:hAnsi="Calibri" w:cs="Times New Roman"/>
      <w:sz w:val="20"/>
      <w:szCs w:val="20"/>
      <w:lang w:val="en-US" w:eastAsia="x-none"/>
    </w:rPr>
  </w:style>
  <w:style w:type="character" w:customStyle="1" w:styleId="Corpodetexto2Carter">
    <w:name w:val="Corpo de texto 2 Caráter"/>
    <w:basedOn w:val="Tipodeletrapredefinidodopargrafo"/>
    <w:link w:val="Corpodetexto2"/>
    <w:rsid w:val="005E5EA7"/>
    <w:rPr>
      <w:rFonts w:ascii="Calibri" w:eastAsia="Times New Roman" w:hAnsi="Calibri" w:cs="Times New Roman"/>
      <w:sz w:val="20"/>
      <w:szCs w:val="20"/>
      <w:lang w:val="en-US" w:eastAsia="x-none"/>
    </w:rPr>
  </w:style>
  <w:style w:type="paragraph" w:customStyle="1" w:styleId="Corpodetexto21">
    <w:name w:val="Corpo de texto 21"/>
    <w:basedOn w:val="Normal"/>
    <w:rsid w:val="005E5EA7"/>
    <w:pPr>
      <w:suppressAutoHyphens/>
      <w:jc w:val="both"/>
    </w:pPr>
    <w:rPr>
      <w:rFonts w:ascii="Arial" w:eastAsia="Times New Roman" w:hAnsi="Arial" w:cs="Arial"/>
      <w:b/>
      <w:bCs/>
      <w:i/>
      <w:iCs/>
      <w:sz w:val="18"/>
      <w:lang w:eastAsia="ar-SA"/>
    </w:rPr>
  </w:style>
  <w:style w:type="paragraph" w:styleId="SemEspaamento">
    <w:name w:val="No Spacing"/>
    <w:uiPriority w:val="1"/>
    <w:qFormat/>
    <w:rsid w:val="005E5EA7"/>
    <w:rPr>
      <w:rFonts w:ascii="Calibri" w:eastAsia="Times New Roman" w:hAnsi="Calibri" w:cs="Times New Roman"/>
      <w:sz w:val="22"/>
      <w:szCs w:val="22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E5EA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E5EA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uiPriority w:val="99"/>
    <w:semiHidden/>
    <w:unhideWhenUsed/>
    <w:rsid w:val="005E5EA7"/>
    <w:rPr>
      <w:vertAlign w:val="superscript"/>
    </w:rPr>
  </w:style>
  <w:style w:type="character" w:customStyle="1" w:styleId="Estilo1">
    <w:name w:val="Estilo1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3">
    <w:name w:val="Estilo3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4">
    <w:name w:val="Estilo4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5">
    <w:name w:val="Estilo5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6">
    <w:name w:val="Estilo6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7">
    <w:name w:val="Estilo7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8">
    <w:name w:val="Estilo8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9">
    <w:name w:val="Estilo9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0">
    <w:name w:val="Estilo10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1">
    <w:name w:val="Estilo11"/>
    <w:basedOn w:val="Tipodeletrapredefinidodopargrafo"/>
    <w:uiPriority w:val="1"/>
    <w:rsid w:val="005E5EA7"/>
    <w:rPr>
      <w:rFonts w:asciiTheme="minorHAnsi" w:hAnsiTheme="minorHAnsi"/>
      <w:sz w:val="24"/>
    </w:rPr>
  </w:style>
  <w:style w:type="character" w:customStyle="1" w:styleId="Estilo13">
    <w:name w:val="Estilo13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4">
    <w:name w:val="Estilo14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5">
    <w:name w:val="Estilo15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6">
    <w:name w:val="Estilo16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7">
    <w:name w:val="Estilo17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8">
    <w:name w:val="Estilo18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F07B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F07B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F07B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F07B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F07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63" Type="http://schemas.openxmlformats.org/officeDocument/2006/relationships/control" Target="activeX/activeX30.xml"/><Relationship Id="rId84" Type="http://schemas.openxmlformats.org/officeDocument/2006/relationships/control" Target="activeX/activeX46.xml"/><Relationship Id="rId138" Type="http://schemas.openxmlformats.org/officeDocument/2006/relationships/image" Target="media/image58.wmf"/><Relationship Id="rId159" Type="http://schemas.openxmlformats.org/officeDocument/2006/relationships/control" Target="activeX/activeX84.xml"/><Relationship Id="rId170" Type="http://schemas.openxmlformats.org/officeDocument/2006/relationships/image" Target="media/image74.wmf"/><Relationship Id="rId191" Type="http://schemas.openxmlformats.org/officeDocument/2006/relationships/control" Target="activeX/activeX100.xml"/><Relationship Id="rId205" Type="http://schemas.openxmlformats.org/officeDocument/2006/relationships/control" Target="activeX/activeX107.xml"/><Relationship Id="rId226" Type="http://schemas.openxmlformats.org/officeDocument/2006/relationships/fontTable" Target="fontTable.xml"/><Relationship Id="rId107" Type="http://schemas.openxmlformats.org/officeDocument/2006/relationships/image" Target="media/image43.wmf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53" Type="http://schemas.openxmlformats.org/officeDocument/2006/relationships/control" Target="activeX/activeX25.xml"/><Relationship Id="rId74" Type="http://schemas.openxmlformats.org/officeDocument/2006/relationships/control" Target="activeX/activeX37.xml"/><Relationship Id="rId128" Type="http://schemas.openxmlformats.org/officeDocument/2006/relationships/control" Target="activeX/activeX68.xml"/><Relationship Id="rId149" Type="http://schemas.openxmlformats.org/officeDocument/2006/relationships/control" Target="activeX/activeX79.xml"/><Relationship Id="rId5" Type="http://schemas.openxmlformats.org/officeDocument/2006/relationships/webSettings" Target="webSettings.xml"/><Relationship Id="rId95" Type="http://schemas.openxmlformats.org/officeDocument/2006/relationships/image" Target="media/image37.wmf"/><Relationship Id="rId160" Type="http://schemas.openxmlformats.org/officeDocument/2006/relationships/image" Target="media/image69.wmf"/><Relationship Id="rId181" Type="http://schemas.openxmlformats.org/officeDocument/2006/relationships/control" Target="activeX/activeX95.xml"/><Relationship Id="rId216" Type="http://schemas.openxmlformats.org/officeDocument/2006/relationships/image" Target="media/image97.wmf"/><Relationship Id="rId22" Type="http://schemas.openxmlformats.org/officeDocument/2006/relationships/control" Target="activeX/activeX7.xml"/><Relationship Id="rId43" Type="http://schemas.openxmlformats.org/officeDocument/2006/relationships/control" Target="activeX/activeX19.xml"/><Relationship Id="rId64" Type="http://schemas.openxmlformats.org/officeDocument/2006/relationships/image" Target="media/image27.wmf"/><Relationship Id="rId118" Type="http://schemas.openxmlformats.org/officeDocument/2006/relationships/control" Target="activeX/activeX63.xml"/><Relationship Id="rId139" Type="http://schemas.openxmlformats.org/officeDocument/2006/relationships/control" Target="activeX/activeX74.xml"/><Relationship Id="rId85" Type="http://schemas.openxmlformats.org/officeDocument/2006/relationships/image" Target="media/image32.wmf"/><Relationship Id="rId150" Type="http://schemas.openxmlformats.org/officeDocument/2006/relationships/image" Target="media/image64.wmf"/><Relationship Id="rId171" Type="http://schemas.openxmlformats.org/officeDocument/2006/relationships/control" Target="activeX/activeX90.xml"/><Relationship Id="rId192" Type="http://schemas.openxmlformats.org/officeDocument/2006/relationships/image" Target="media/image85.wmf"/><Relationship Id="rId206" Type="http://schemas.openxmlformats.org/officeDocument/2006/relationships/image" Target="media/image92.wmf"/><Relationship Id="rId227" Type="http://schemas.openxmlformats.org/officeDocument/2006/relationships/glossaryDocument" Target="glossary/document.xml"/><Relationship Id="rId12" Type="http://schemas.openxmlformats.org/officeDocument/2006/relationships/control" Target="activeX/activeX2.xml"/><Relationship Id="rId33" Type="http://schemas.openxmlformats.org/officeDocument/2006/relationships/image" Target="media/image13.wmf"/><Relationship Id="rId108" Type="http://schemas.openxmlformats.org/officeDocument/2006/relationships/control" Target="activeX/activeX58.xml"/><Relationship Id="rId129" Type="http://schemas.openxmlformats.org/officeDocument/2006/relationships/control" Target="activeX/activeX69.xml"/><Relationship Id="rId54" Type="http://schemas.openxmlformats.org/officeDocument/2006/relationships/image" Target="media/image22.wmf"/><Relationship Id="rId75" Type="http://schemas.openxmlformats.org/officeDocument/2006/relationships/control" Target="activeX/activeX38.xml"/><Relationship Id="rId96" Type="http://schemas.openxmlformats.org/officeDocument/2006/relationships/control" Target="activeX/activeX52.xml"/><Relationship Id="rId140" Type="http://schemas.openxmlformats.org/officeDocument/2006/relationships/image" Target="media/image59.wmf"/><Relationship Id="rId161" Type="http://schemas.openxmlformats.org/officeDocument/2006/relationships/control" Target="activeX/activeX85.xml"/><Relationship Id="rId182" Type="http://schemas.openxmlformats.org/officeDocument/2006/relationships/image" Target="media/image80.wmf"/><Relationship Id="rId217" Type="http://schemas.openxmlformats.org/officeDocument/2006/relationships/control" Target="activeX/activeX113.xml"/><Relationship Id="rId6" Type="http://schemas.openxmlformats.org/officeDocument/2006/relationships/footnotes" Target="footnotes.xml"/><Relationship Id="rId23" Type="http://schemas.openxmlformats.org/officeDocument/2006/relationships/control" Target="activeX/activeX8.xml"/><Relationship Id="rId119" Type="http://schemas.openxmlformats.org/officeDocument/2006/relationships/image" Target="media/image49.wmf"/><Relationship Id="rId44" Type="http://schemas.openxmlformats.org/officeDocument/2006/relationships/control" Target="activeX/activeX20.xml"/><Relationship Id="rId65" Type="http://schemas.openxmlformats.org/officeDocument/2006/relationships/control" Target="activeX/activeX31.xml"/><Relationship Id="rId86" Type="http://schemas.openxmlformats.org/officeDocument/2006/relationships/control" Target="activeX/activeX47.xml"/><Relationship Id="rId130" Type="http://schemas.openxmlformats.org/officeDocument/2006/relationships/image" Target="media/image54.wmf"/><Relationship Id="rId151" Type="http://schemas.openxmlformats.org/officeDocument/2006/relationships/control" Target="activeX/activeX80.xml"/><Relationship Id="rId172" Type="http://schemas.openxmlformats.org/officeDocument/2006/relationships/image" Target="media/image75.wmf"/><Relationship Id="rId193" Type="http://schemas.openxmlformats.org/officeDocument/2006/relationships/control" Target="activeX/activeX101.xml"/><Relationship Id="rId207" Type="http://schemas.openxmlformats.org/officeDocument/2006/relationships/control" Target="activeX/activeX108.xml"/><Relationship Id="rId228" Type="http://schemas.openxmlformats.org/officeDocument/2006/relationships/theme" Target="theme/theme1.xml"/><Relationship Id="rId13" Type="http://schemas.openxmlformats.org/officeDocument/2006/relationships/image" Target="media/image4.wmf"/><Relationship Id="rId109" Type="http://schemas.openxmlformats.org/officeDocument/2006/relationships/image" Target="media/image44.wmf"/><Relationship Id="rId34" Type="http://schemas.openxmlformats.org/officeDocument/2006/relationships/control" Target="activeX/activeX14.xml"/><Relationship Id="rId55" Type="http://schemas.openxmlformats.org/officeDocument/2006/relationships/control" Target="activeX/activeX26.xml"/><Relationship Id="rId76" Type="http://schemas.openxmlformats.org/officeDocument/2006/relationships/control" Target="activeX/activeX39.xml"/><Relationship Id="rId97" Type="http://schemas.openxmlformats.org/officeDocument/2006/relationships/image" Target="media/image38.wmf"/><Relationship Id="rId120" Type="http://schemas.openxmlformats.org/officeDocument/2006/relationships/control" Target="activeX/activeX64.xml"/><Relationship Id="rId141" Type="http://schemas.openxmlformats.org/officeDocument/2006/relationships/control" Target="activeX/activeX75.xml"/><Relationship Id="rId7" Type="http://schemas.openxmlformats.org/officeDocument/2006/relationships/endnotes" Target="endnotes.xml"/><Relationship Id="rId162" Type="http://schemas.openxmlformats.org/officeDocument/2006/relationships/image" Target="media/image70.wmf"/><Relationship Id="rId183" Type="http://schemas.openxmlformats.org/officeDocument/2006/relationships/control" Target="activeX/activeX96.xml"/><Relationship Id="rId218" Type="http://schemas.openxmlformats.org/officeDocument/2006/relationships/image" Target="media/image98.wmf"/><Relationship Id="rId24" Type="http://schemas.openxmlformats.org/officeDocument/2006/relationships/image" Target="media/image9.wmf"/><Relationship Id="rId45" Type="http://schemas.openxmlformats.org/officeDocument/2006/relationships/control" Target="activeX/activeX21.xml"/><Relationship Id="rId66" Type="http://schemas.openxmlformats.org/officeDocument/2006/relationships/image" Target="media/image28.wmf"/><Relationship Id="rId87" Type="http://schemas.openxmlformats.org/officeDocument/2006/relationships/image" Target="media/image33.wmf"/><Relationship Id="rId110" Type="http://schemas.openxmlformats.org/officeDocument/2006/relationships/control" Target="activeX/activeX59.xml"/><Relationship Id="rId131" Type="http://schemas.openxmlformats.org/officeDocument/2006/relationships/control" Target="activeX/activeX70.xml"/><Relationship Id="rId152" Type="http://schemas.openxmlformats.org/officeDocument/2006/relationships/image" Target="media/image65.wmf"/><Relationship Id="rId173" Type="http://schemas.openxmlformats.org/officeDocument/2006/relationships/control" Target="activeX/activeX91.xml"/><Relationship Id="rId194" Type="http://schemas.openxmlformats.org/officeDocument/2006/relationships/image" Target="media/image86.wmf"/><Relationship Id="rId208" Type="http://schemas.openxmlformats.org/officeDocument/2006/relationships/image" Target="media/image93.wmf"/><Relationship Id="rId14" Type="http://schemas.openxmlformats.org/officeDocument/2006/relationships/control" Target="activeX/activeX3.xml"/><Relationship Id="rId35" Type="http://schemas.openxmlformats.org/officeDocument/2006/relationships/control" Target="activeX/activeX15.xml"/><Relationship Id="rId56" Type="http://schemas.openxmlformats.org/officeDocument/2006/relationships/image" Target="media/image23.wmf"/><Relationship Id="rId77" Type="http://schemas.openxmlformats.org/officeDocument/2006/relationships/control" Target="activeX/activeX40.xml"/><Relationship Id="rId100" Type="http://schemas.openxmlformats.org/officeDocument/2006/relationships/control" Target="activeX/activeX54.xml"/><Relationship Id="rId8" Type="http://schemas.openxmlformats.org/officeDocument/2006/relationships/image" Target="media/image1.png"/><Relationship Id="rId98" Type="http://schemas.openxmlformats.org/officeDocument/2006/relationships/control" Target="activeX/activeX53.xml"/><Relationship Id="rId121" Type="http://schemas.openxmlformats.org/officeDocument/2006/relationships/image" Target="media/image50.wmf"/><Relationship Id="rId142" Type="http://schemas.openxmlformats.org/officeDocument/2006/relationships/image" Target="media/image60.wmf"/><Relationship Id="rId163" Type="http://schemas.openxmlformats.org/officeDocument/2006/relationships/control" Target="activeX/activeX86.xml"/><Relationship Id="rId184" Type="http://schemas.openxmlformats.org/officeDocument/2006/relationships/image" Target="media/image81.wmf"/><Relationship Id="rId219" Type="http://schemas.openxmlformats.org/officeDocument/2006/relationships/control" Target="activeX/activeX114.xml"/><Relationship Id="rId3" Type="http://schemas.openxmlformats.org/officeDocument/2006/relationships/styles" Target="styles.xml"/><Relationship Id="rId214" Type="http://schemas.openxmlformats.org/officeDocument/2006/relationships/image" Target="media/image96.wmf"/><Relationship Id="rId25" Type="http://schemas.openxmlformats.org/officeDocument/2006/relationships/control" Target="activeX/activeX9.xml"/><Relationship Id="rId46" Type="http://schemas.openxmlformats.org/officeDocument/2006/relationships/image" Target="media/image18.wmf"/><Relationship Id="rId67" Type="http://schemas.openxmlformats.org/officeDocument/2006/relationships/control" Target="activeX/activeX32.xml"/><Relationship Id="rId116" Type="http://schemas.openxmlformats.org/officeDocument/2006/relationships/control" Target="activeX/activeX62.xml"/><Relationship Id="rId137" Type="http://schemas.openxmlformats.org/officeDocument/2006/relationships/control" Target="activeX/activeX73.xml"/><Relationship Id="rId158" Type="http://schemas.openxmlformats.org/officeDocument/2006/relationships/image" Target="media/image68.wmf"/><Relationship Id="rId20" Type="http://schemas.openxmlformats.org/officeDocument/2006/relationships/control" Target="activeX/activeX6.xml"/><Relationship Id="rId41" Type="http://schemas.openxmlformats.org/officeDocument/2006/relationships/control" Target="activeX/activeX18.xml"/><Relationship Id="rId62" Type="http://schemas.openxmlformats.org/officeDocument/2006/relationships/image" Target="media/image26.wmf"/><Relationship Id="rId83" Type="http://schemas.openxmlformats.org/officeDocument/2006/relationships/image" Target="media/image31.wmf"/><Relationship Id="rId88" Type="http://schemas.openxmlformats.org/officeDocument/2006/relationships/control" Target="activeX/activeX48.xml"/><Relationship Id="rId111" Type="http://schemas.openxmlformats.org/officeDocument/2006/relationships/image" Target="media/image45.wmf"/><Relationship Id="rId132" Type="http://schemas.openxmlformats.org/officeDocument/2006/relationships/image" Target="media/image55.wmf"/><Relationship Id="rId153" Type="http://schemas.openxmlformats.org/officeDocument/2006/relationships/control" Target="activeX/activeX81.xml"/><Relationship Id="rId174" Type="http://schemas.openxmlformats.org/officeDocument/2006/relationships/image" Target="media/image76.wmf"/><Relationship Id="rId179" Type="http://schemas.openxmlformats.org/officeDocument/2006/relationships/control" Target="activeX/activeX94.xml"/><Relationship Id="rId195" Type="http://schemas.openxmlformats.org/officeDocument/2006/relationships/control" Target="activeX/activeX102.xml"/><Relationship Id="rId209" Type="http://schemas.openxmlformats.org/officeDocument/2006/relationships/control" Target="activeX/activeX109.xml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220" Type="http://schemas.openxmlformats.org/officeDocument/2006/relationships/image" Target="media/image99.wmf"/><Relationship Id="rId225" Type="http://schemas.openxmlformats.org/officeDocument/2006/relationships/footer" Target="footer1.xml"/><Relationship Id="rId15" Type="http://schemas.openxmlformats.org/officeDocument/2006/relationships/image" Target="media/image5.wmf"/><Relationship Id="rId36" Type="http://schemas.openxmlformats.org/officeDocument/2006/relationships/image" Target="media/image14.wmf"/><Relationship Id="rId57" Type="http://schemas.openxmlformats.org/officeDocument/2006/relationships/control" Target="activeX/activeX27.xml"/><Relationship Id="rId106" Type="http://schemas.openxmlformats.org/officeDocument/2006/relationships/control" Target="activeX/activeX57.xml"/><Relationship Id="rId127" Type="http://schemas.openxmlformats.org/officeDocument/2006/relationships/image" Target="media/image53.wmf"/><Relationship Id="rId10" Type="http://schemas.openxmlformats.org/officeDocument/2006/relationships/control" Target="activeX/activeX1.xml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control" Target="activeX/activeX36.xml"/><Relationship Id="rId78" Type="http://schemas.openxmlformats.org/officeDocument/2006/relationships/control" Target="activeX/activeX41.xml"/><Relationship Id="rId94" Type="http://schemas.openxmlformats.org/officeDocument/2006/relationships/control" Target="activeX/activeX51.xml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control" Target="activeX/activeX65.xml"/><Relationship Id="rId143" Type="http://schemas.openxmlformats.org/officeDocument/2006/relationships/control" Target="activeX/activeX76.xml"/><Relationship Id="rId148" Type="http://schemas.openxmlformats.org/officeDocument/2006/relationships/image" Target="media/image63.wmf"/><Relationship Id="rId164" Type="http://schemas.openxmlformats.org/officeDocument/2006/relationships/image" Target="media/image71.wmf"/><Relationship Id="rId169" Type="http://schemas.openxmlformats.org/officeDocument/2006/relationships/control" Target="activeX/activeX89.xml"/><Relationship Id="rId185" Type="http://schemas.openxmlformats.org/officeDocument/2006/relationships/control" Target="activeX/activeX97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79.wmf"/><Relationship Id="rId210" Type="http://schemas.openxmlformats.org/officeDocument/2006/relationships/image" Target="media/image94.wmf"/><Relationship Id="rId215" Type="http://schemas.openxmlformats.org/officeDocument/2006/relationships/control" Target="activeX/activeX112.xml"/><Relationship Id="rId26" Type="http://schemas.openxmlformats.org/officeDocument/2006/relationships/control" Target="activeX/activeX10.xml"/><Relationship Id="rId47" Type="http://schemas.openxmlformats.org/officeDocument/2006/relationships/control" Target="activeX/activeX22.xml"/><Relationship Id="rId68" Type="http://schemas.openxmlformats.org/officeDocument/2006/relationships/control" Target="activeX/activeX33.xml"/><Relationship Id="rId89" Type="http://schemas.openxmlformats.org/officeDocument/2006/relationships/image" Target="media/image34.wmf"/><Relationship Id="rId112" Type="http://schemas.openxmlformats.org/officeDocument/2006/relationships/control" Target="activeX/activeX60.xml"/><Relationship Id="rId133" Type="http://schemas.openxmlformats.org/officeDocument/2006/relationships/control" Target="activeX/activeX71.xml"/><Relationship Id="rId154" Type="http://schemas.openxmlformats.org/officeDocument/2006/relationships/image" Target="media/image66.wmf"/><Relationship Id="rId175" Type="http://schemas.openxmlformats.org/officeDocument/2006/relationships/control" Target="activeX/activeX92.xml"/><Relationship Id="rId196" Type="http://schemas.openxmlformats.org/officeDocument/2006/relationships/image" Target="media/image87.wmf"/><Relationship Id="rId200" Type="http://schemas.openxmlformats.org/officeDocument/2006/relationships/image" Target="media/image89.wmf"/><Relationship Id="rId16" Type="http://schemas.openxmlformats.org/officeDocument/2006/relationships/control" Target="activeX/activeX4.xml"/><Relationship Id="rId221" Type="http://schemas.openxmlformats.org/officeDocument/2006/relationships/control" Target="activeX/activeX115.xml"/><Relationship Id="rId37" Type="http://schemas.openxmlformats.org/officeDocument/2006/relationships/control" Target="activeX/activeX16.xml"/><Relationship Id="rId58" Type="http://schemas.openxmlformats.org/officeDocument/2006/relationships/image" Target="media/image24.wmf"/><Relationship Id="rId79" Type="http://schemas.openxmlformats.org/officeDocument/2006/relationships/control" Target="activeX/activeX42.xml"/><Relationship Id="rId102" Type="http://schemas.openxmlformats.org/officeDocument/2006/relationships/control" Target="activeX/activeX55.xml"/><Relationship Id="rId123" Type="http://schemas.openxmlformats.org/officeDocument/2006/relationships/image" Target="media/image51.wmf"/><Relationship Id="rId144" Type="http://schemas.openxmlformats.org/officeDocument/2006/relationships/image" Target="media/image61.wmf"/><Relationship Id="rId90" Type="http://schemas.openxmlformats.org/officeDocument/2006/relationships/control" Target="activeX/activeX49.xml"/><Relationship Id="rId165" Type="http://schemas.openxmlformats.org/officeDocument/2006/relationships/control" Target="activeX/activeX87.xml"/><Relationship Id="rId186" Type="http://schemas.openxmlformats.org/officeDocument/2006/relationships/image" Target="media/image82.wmf"/><Relationship Id="rId211" Type="http://schemas.openxmlformats.org/officeDocument/2006/relationships/control" Target="activeX/activeX110.xml"/><Relationship Id="rId27" Type="http://schemas.openxmlformats.org/officeDocument/2006/relationships/image" Target="media/image10.wmf"/><Relationship Id="rId48" Type="http://schemas.openxmlformats.org/officeDocument/2006/relationships/image" Target="media/image19.wmf"/><Relationship Id="rId69" Type="http://schemas.openxmlformats.org/officeDocument/2006/relationships/control" Target="activeX/activeX34.xml"/><Relationship Id="rId113" Type="http://schemas.openxmlformats.org/officeDocument/2006/relationships/image" Target="media/image46.wmf"/><Relationship Id="rId134" Type="http://schemas.openxmlformats.org/officeDocument/2006/relationships/image" Target="media/image56.wmf"/><Relationship Id="rId80" Type="http://schemas.openxmlformats.org/officeDocument/2006/relationships/control" Target="activeX/activeX43.xml"/><Relationship Id="rId155" Type="http://schemas.openxmlformats.org/officeDocument/2006/relationships/control" Target="activeX/activeX82.xml"/><Relationship Id="rId176" Type="http://schemas.openxmlformats.org/officeDocument/2006/relationships/image" Target="media/image77.wmf"/><Relationship Id="rId197" Type="http://schemas.openxmlformats.org/officeDocument/2006/relationships/control" Target="activeX/activeX103.xml"/><Relationship Id="rId201" Type="http://schemas.openxmlformats.org/officeDocument/2006/relationships/control" Target="activeX/activeX105.xml"/><Relationship Id="rId222" Type="http://schemas.openxmlformats.org/officeDocument/2006/relationships/image" Target="media/image100.wmf"/><Relationship Id="rId17" Type="http://schemas.openxmlformats.org/officeDocument/2006/relationships/image" Target="media/image6.wmf"/><Relationship Id="rId38" Type="http://schemas.openxmlformats.org/officeDocument/2006/relationships/image" Target="media/image15.wmf"/><Relationship Id="rId59" Type="http://schemas.openxmlformats.org/officeDocument/2006/relationships/control" Target="activeX/activeX28.xml"/><Relationship Id="rId103" Type="http://schemas.openxmlformats.org/officeDocument/2006/relationships/image" Target="media/image41.wmf"/><Relationship Id="rId124" Type="http://schemas.openxmlformats.org/officeDocument/2006/relationships/control" Target="activeX/activeX66.xml"/><Relationship Id="rId70" Type="http://schemas.openxmlformats.org/officeDocument/2006/relationships/image" Target="media/image29.wmf"/><Relationship Id="rId91" Type="http://schemas.openxmlformats.org/officeDocument/2006/relationships/image" Target="media/image35.wmf"/><Relationship Id="rId145" Type="http://schemas.openxmlformats.org/officeDocument/2006/relationships/control" Target="activeX/activeX77.xml"/><Relationship Id="rId166" Type="http://schemas.openxmlformats.org/officeDocument/2006/relationships/image" Target="media/image72.wmf"/><Relationship Id="rId187" Type="http://schemas.openxmlformats.org/officeDocument/2006/relationships/control" Target="activeX/activeX98.xml"/><Relationship Id="rId1" Type="http://schemas.openxmlformats.org/officeDocument/2006/relationships/customXml" Target="../customXml/item1.xml"/><Relationship Id="rId212" Type="http://schemas.openxmlformats.org/officeDocument/2006/relationships/image" Target="media/image95.wmf"/><Relationship Id="rId28" Type="http://schemas.openxmlformats.org/officeDocument/2006/relationships/control" Target="activeX/activeX11.xml"/><Relationship Id="rId49" Type="http://schemas.openxmlformats.org/officeDocument/2006/relationships/control" Target="activeX/activeX23.xml"/><Relationship Id="rId114" Type="http://schemas.openxmlformats.org/officeDocument/2006/relationships/control" Target="activeX/activeX61.xml"/><Relationship Id="rId60" Type="http://schemas.openxmlformats.org/officeDocument/2006/relationships/image" Target="media/image25.wmf"/><Relationship Id="rId81" Type="http://schemas.openxmlformats.org/officeDocument/2006/relationships/control" Target="activeX/activeX44.xml"/><Relationship Id="rId135" Type="http://schemas.openxmlformats.org/officeDocument/2006/relationships/control" Target="activeX/activeX72.xml"/><Relationship Id="rId156" Type="http://schemas.openxmlformats.org/officeDocument/2006/relationships/image" Target="media/image67.wmf"/><Relationship Id="rId177" Type="http://schemas.openxmlformats.org/officeDocument/2006/relationships/control" Target="activeX/activeX93.xml"/><Relationship Id="rId198" Type="http://schemas.openxmlformats.org/officeDocument/2006/relationships/image" Target="media/image88.wmf"/><Relationship Id="rId202" Type="http://schemas.openxmlformats.org/officeDocument/2006/relationships/image" Target="media/image90.wmf"/><Relationship Id="rId223" Type="http://schemas.openxmlformats.org/officeDocument/2006/relationships/control" Target="activeX/activeX116.xml"/><Relationship Id="rId18" Type="http://schemas.openxmlformats.org/officeDocument/2006/relationships/control" Target="activeX/activeX5.xml"/><Relationship Id="rId39" Type="http://schemas.openxmlformats.org/officeDocument/2006/relationships/control" Target="activeX/activeX17.xml"/><Relationship Id="rId50" Type="http://schemas.openxmlformats.org/officeDocument/2006/relationships/image" Target="media/image20.wmf"/><Relationship Id="rId104" Type="http://schemas.openxmlformats.org/officeDocument/2006/relationships/control" Target="activeX/activeX56.xml"/><Relationship Id="rId125" Type="http://schemas.openxmlformats.org/officeDocument/2006/relationships/image" Target="media/image52.wmf"/><Relationship Id="rId146" Type="http://schemas.openxmlformats.org/officeDocument/2006/relationships/image" Target="media/image62.wmf"/><Relationship Id="rId167" Type="http://schemas.openxmlformats.org/officeDocument/2006/relationships/control" Target="activeX/activeX88.xml"/><Relationship Id="rId188" Type="http://schemas.openxmlformats.org/officeDocument/2006/relationships/image" Target="media/image83.wmf"/><Relationship Id="rId71" Type="http://schemas.openxmlformats.org/officeDocument/2006/relationships/control" Target="activeX/activeX35.xml"/><Relationship Id="rId92" Type="http://schemas.openxmlformats.org/officeDocument/2006/relationships/control" Target="activeX/activeX50.xml"/><Relationship Id="rId213" Type="http://schemas.openxmlformats.org/officeDocument/2006/relationships/control" Target="activeX/activeX11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0" Type="http://schemas.openxmlformats.org/officeDocument/2006/relationships/image" Target="media/image16.wmf"/><Relationship Id="rId115" Type="http://schemas.openxmlformats.org/officeDocument/2006/relationships/image" Target="media/image47.wmf"/><Relationship Id="rId136" Type="http://schemas.openxmlformats.org/officeDocument/2006/relationships/image" Target="media/image57.wmf"/><Relationship Id="rId157" Type="http://schemas.openxmlformats.org/officeDocument/2006/relationships/control" Target="activeX/activeX83.xml"/><Relationship Id="rId178" Type="http://schemas.openxmlformats.org/officeDocument/2006/relationships/image" Target="media/image78.wmf"/><Relationship Id="rId61" Type="http://schemas.openxmlformats.org/officeDocument/2006/relationships/control" Target="activeX/activeX29.xml"/><Relationship Id="rId82" Type="http://schemas.openxmlformats.org/officeDocument/2006/relationships/control" Target="activeX/activeX45.xml"/><Relationship Id="rId199" Type="http://schemas.openxmlformats.org/officeDocument/2006/relationships/control" Target="activeX/activeX104.xml"/><Relationship Id="rId203" Type="http://schemas.openxmlformats.org/officeDocument/2006/relationships/control" Target="activeX/activeX106.xml"/><Relationship Id="rId19" Type="http://schemas.openxmlformats.org/officeDocument/2006/relationships/image" Target="media/image7.wmf"/><Relationship Id="rId224" Type="http://schemas.openxmlformats.org/officeDocument/2006/relationships/header" Target="header1.xml"/><Relationship Id="rId30" Type="http://schemas.openxmlformats.org/officeDocument/2006/relationships/control" Target="activeX/activeX12.xml"/><Relationship Id="rId105" Type="http://schemas.openxmlformats.org/officeDocument/2006/relationships/image" Target="media/image42.wmf"/><Relationship Id="rId126" Type="http://schemas.openxmlformats.org/officeDocument/2006/relationships/control" Target="activeX/activeX67.xml"/><Relationship Id="rId147" Type="http://schemas.openxmlformats.org/officeDocument/2006/relationships/control" Target="activeX/activeX78.xml"/><Relationship Id="rId168" Type="http://schemas.openxmlformats.org/officeDocument/2006/relationships/image" Target="media/image73.wmf"/><Relationship Id="rId51" Type="http://schemas.openxmlformats.org/officeDocument/2006/relationships/control" Target="activeX/activeX24.xml"/><Relationship Id="rId72" Type="http://schemas.openxmlformats.org/officeDocument/2006/relationships/image" Target="media/image30.wmf"/><Relationship Id="rId93" Type="http://schemas.openxmlformats.org/officeDocument/2006/relationships/image" Target="media/image36.wmf"/><Relationship Id="rId189" Type="http://schemas.openxmlformats.org/officeDocument/2006/relationships/control" Target="activeX/activeX9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m\OneDrive%20-%20Agrupamento%20de%20Escolas%20de%20Aveiro\Documentos\Modelos%20Personalizados%20do%20Office\Escola\Formul&#225;rio%20de%20mobiliza&#231;&#227;o%20de%20medidas%20de%20suporte%20&#224;%20aprendizagem%20e%20&#224;%20inclus&#227;o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CED16B187941558B0CF5EE141722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280EAE-211E-4A02-A70C-922114739D2C}"/>
      </w:docPartPr>
      <w:docPartBody>
        <w:p w:rsidR="0031790A" w:rsidRDefault="0031790A">
          <w:pPr>
            <w:pStyle w:val="01CED16B187941558B0CF5EE14172200"/>
          </w:pPr>
          <w:r w:rsidRPr="00C04B73">
            <w:rPr>
              <w:rStyle w:val="TextodoMarcadordePosio"/>
              <w:rFonts w:eastAsia="Calibri"/>
            </w:rPr>
            <w:t>Escolha um item.</w:t>
          </w:r>
        </w:p>
      </w:docPartBody>
    </w:docPart>
    <w:docPart>
      <w:docPartPr>
        <w:name w:val="5D03870F0B674B14837BBC3C6DC8F3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7B5EA-261E-4FFF-85AF-6DE03BD5F2F8}"/>
      </w:docPartPr>
      <w:docPartBody>
        <w:p w:rsidR="0031790A" w:rsidRDefault="0031790A">
          <w:pPr>
            <w:pStyle w:val="5D03870F0B674B14837BBC3C6DC8F364"/>
          </w:pPr>
          <w:r w:rsidRPr="00C04B73">
            <w:rPr>
              <w:rStyle w:val="TextodoMarcadordePosio"/>
              <w:rFonts w:eastAsia="Calibri"/>
            </w:rPr>
            <w:t>Escolha um item.</w:t>
          </w:r>
        </w:p>
      </w:docPartBody>
    </w:docPart>
    <w:docPart>
      <w:docPartPr>
        <w:name w:val="BD28DD723C0E43CDAD9262FB0B3C0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3E691F-46FD-4989-9D78-C6AE23003544}"/>
      </w:docPartPr>
      <w:docPartBody>
        <w:p w:rsidR="0031790A" w:rsidRDefault="0031790A">
          <w:pPr>
            <w:pStyle w:val="BD28DD723C0E43CDAD9262FB0B3C09F7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F0F992FED794988AA228C2694E958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9509D8-12BB-4351-B6E9-466FAFB282B6}"/>
      </w:docPartPr>
      <w:docPartBody>
        <w:p w:rsidR="0031790A" w:rsidRDefault="0031790A">
          <w:pPr>
            <w:pStyle w:val="AF0F992FED794988AA228C2694E95868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2E83E4B08054A5EBBA70AD9080757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02DC57-A80D-4829-90C3-8D543A745F95}"/>
      </w:docPartPr>
      <w:docPartBody>
        <w:p w:rsidR="0031790A" w:rsidRDefault="0031790A">
          <w:pPr>
            <w:pStyle w:val="82E83E4B08054A5EBBA70AD90807576C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6F86F40AC6D4C1B8EC327E74BF855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EE06D1-8970-4B86-8859-AAFE4B24527C}"/>
      </w:docPartPr>
      <w:docPartBody>
        <w:p w:rsidR="0031790A" w:rsidRDefault="0031790A">
          <w:pPr>
            <w:pStyle w:val="06F86F40AC6D4C1B8EC327E74BF855FE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AAD5084483A452C8ABF7B5EBC46DF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C36AE1-1D36-461D-8F54-12EB5FD8348F}"/>
      </w:docPartPr>
      <w:docPartBody>
        <w:p w:rsidR="0031790A" w:rsidRDefault="0031790A">
          <w:pPr>
            <w:pStyle w:val="2AAD5084483A452C8ABF7B5EBC46DF01"/>
          </w:pPr>
          <w:r w:rsidRPr="00676E51">
            <w:rPr>
              <w:rStyle w:val="TextodoMarcadordePosio"/>
              <w:sz w:val="16"/>
            </w:rPr>
            <w:t>Cliq</w:t>
          </w:r>
          <w:r>
            <w:rPr>
              <w:rStyle w:val="TextodoMarcadordePosio"/>
              <w:sz w:val="16"/>
            </w:rPr>
            <w:t>ue ou toque</w:t>
          </w:r>
          <w:r w:rsidRPr="00676E51">
            <w:rPr>
              <w:rStyle w:val="TextodoMarcadordePosio"/>
              <w:sz w:val="16"/>
            </w:rPr>
            <w:t>.</w:t>
          </w:r>
        </w:p>
      </w:docPartBody>
    </w:docPart>
    <w:docPart>
      <w:docPartPr>
        <w:name w:val="74F9610B5A24407AB11B559A1B0B3D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DE2CAA-B08B-48E6-9F79-4C2495834DB6}"/>
      </w:docPartPr>
      <w:docPartBody>
        <w:p w:rsidR="0031790A" w:rsidRDefault="0031790A">
          <w:pPr>
            <w:pStyle w:val="74F9610B5A24407AB11B559A1B0B3DB9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A41B7DD250B49DF96FDCD11B8F09A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E182F1-4036-44BF-93F4-03D7B4FC1B92}"/>
      </w:docPartPr>
      <w:docPartBody>
        <w:p w:rsidR="0031790A" w:rsidRDefault="0031790A">
          <w:pPr>
            <w:pStyle w:val="CA41B7DD250B49DF96FDCD11B8F09A74"/>
          </w:pPr>
          <w:r w:rsidRPr="00676E51">
            <w:rPr>
              <w:rStyle w:val="TextodoMarcadordePosio"/>
              <w:sz w:val="16"/>
            </w:rPr>
            <w:t>Cliq</w:t>
          </w:r>
          <w:r>
            <w:rPr>
              <w:rStyle w:val="TextodoMarcadordePosio"/>
              <w:sz w:val="16"/>
            </w:rPr>
            <w:t>ue ou toque</w:t>
          </w:r>
          <w:r w:rsidRPr="00676E51">
            <w:rPr>
              <w:rStyle w:val="TextodoMarcadordePosio"/>
              <w:sz w:val="16"/>
            </w:rPr>
            <w:t>.</w:t>
          </w:r>
        </w:p>
      </w:docPartBody>
    </w:docPart>
    <w:docPart>
      <w:docPartPr>
        <w:name w:val="C0D948514F7D4C14A52025324B3CD5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EC6A85-D655-4C6B-872C-88D2F9E37615}"/>
      </w:docPartPr>
      <w:docPartBody>
        <w:p w:rsidR="0031790A" w:rsidRDefault="0031790A">
          <w:pPr>
            <w:pStyle w:val="C0D948514F7D4C14A52025324B3CD5F0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1B7F12407E84B16BB7D46285CCA7B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DFDD3D-FEDE-44F8-B3DD-95DDDC2D87F1}"/>
      </w:docPartPr>
      <w:docPartBody>
        <w:p w:rsidR="0031790A" w:rsidRDefault="0031790A">
          <w:pPr>
            <w:pStyle w:val="41B7F12407E84B16BB7D46285CCA7B72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CD4F71C653E49DA9FD94474EAFEDA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EA6AB8-761A-4806-896C-FE467A7C36C0}"/>
      </w:docPartPr>
      <w:docPartBody>
        <w:p w:rsidR="0031790A" w:rsidRDefault="0031790A">
          <w:pPr>
            <w:pStyle w:val="ACD4F71C653E49DA9FD94474EAFEDA8A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254B4EB4F894D529B69A881E0F24E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0A70AA-5C75-4AA8-835A-3C339BF43679}"/>
      </w:docPartPr>
      <w:docPartBody>
        <w:p w:rsidR="0031790A" w:rsidRDefault="0031790A">
          <w:pPr>
            <w:pStyle w:val="C254B4EB4F894D529B69A881E0F24ED2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00EBDF96FAA43A18A8EB2689E046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23D849-0385-446C-AC48-7908A9F72F3A}"/>
      </w:docPartPr>
      <w:docPartBody>
        <w:p w:rsidR="0031790A" w:rsidRDefault="0031790A">
          <w:pPr>
            <w:pStyle w:val="F00EBDF96FAA43A18A8EB2689E046925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8A0B1FB3D6A4DB5ADB9016C2656A7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0C279C-B42E-4CEF-B26E-6D84FB026F55}"/>
      </w:docPartPr>
      <w:docPartBody>
        <w:p w:rsidR="0031790A" w:rsidRDefault="0031790A">
          <w:pPr>
            <w:pStyle w:val="A8A0B1FB3D6A4DB5ADB9016C2656A7D5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FBC6919F03249C9B58AD1E4E6BDEB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3EA0F-3F50-4CFF-9DE6-03591F27955C}"/>
      </w:docPartPr>
      <w:docPartBody>
        <w:p w:rsidR="0031790A" w:rsidRDefault="0031790A">
          <w:pPr>
            <w:pStyle w:val="FFBC6919F03249C9B58AD1E4E6BDEB8D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4D71EB9996A45DD9FD611E87C29D7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428EE6-2548-4D2C-9ADB-87D2F4D79B3B}"/>
      </w:docPartPr>
      <w:docPartBody>
        <w:p w:rsidR="0031790A" w:rsidRDefault="0031790A">
          <w:pPr>
            <w:pStyle w:val="54D71EB9996A45DD9FD611E87C29D737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F35224E40744AFF80695C639BFC14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1EA1A2-59F2-4A97-9C79-DF01954A2D05}"/>
      </w:docPartPr>
      <w:docPartBody>
        <w:p w:rsidR="0031790A" w:rsidRDefault="0031790A">
          <w:pPr>
            <w:pStyle w:val="8F35224E40744AFF80695C639BFC1458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A1DFBD1DE1A4CF0AAE8E67D48832E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BD498-4BB7-4C7E-8E82-68FBE75566E1}"/>
      </w:docPartPr>
      <w:docPartBody>
        <w:p w:rsidR="0031790A" w:rsidRDefault="0031790A">
          <w:pPr>
            <w:pStyle w:val="7A1DFBD1DE1A4CF0AAE8E67D48832E2D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5C085AB3F7345C7BA985AB31A6208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093B19-1163-4DEA-822E-4A225DBE88AB}"/>
      </w:docPartPr>
      <w:docPartBody>
        <w:p w:rsidR="0031790A" w:rsidRDefault="0031790A">
          <w:pPr>
            <w:pStyle w:val="85C085AB3F7345C7BA985AB31A6208F0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E62EECC8F8B4984A629E71E1AD66E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7A50A-89A9-4E56-84A5-17C551170B9E}"/>
      </w:docPartPr>
      <w:docPartBody>
        <w:p w:rsidR="0031790A" w:rsidRDefault="0031790A">
          <w:pPr>
            <w:pStyle w:val="1E62EECC8F8B4984A629E71E1AD66EC5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64DAF22536847FEBC50EDF3BA7ABD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BFDACC-8189-4E6B-9A07-50B4E62A766A}"/>
      </w:docPartPr>
      <w:docPartBody>
        <w:p w:rsidR="0031790A" w:rsidRDefault="0031790A">
          <w:pPr>
            <w:pStyle w:val="264DAF22536847FEBC50EDF3BA7ABD6F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537B4B411B242F384071C060F5FA7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68801-84BF-4AA5-BF4D-C1171C7FDF35}"/>
      </w:docPartPr>
      <w:docPartBody>
        <w:p w:rsidR="0031790A" w:rsidRDefault="0031790A">
          <w:pPr>
            <w:pStyle w:val="5537B4B411B242F384071C060F5FA721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8F39035C78448AABB387C46965CCE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E3126F-3735-4C3A-A3F6-38C897B8A660}"/>
      </w:docPartPr>
      <w:docPartBody>
        <w:p w:rsidR="0031790A" w:rsidRDefault="0031790A">
          <w:pPr>
            <w:pStyle w:val="78F39035C78448AABB387C46965CCE27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0476E690B124678A9EDFD736A3548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552043-9C0C-44C9-B0C0-BBA93DABE528}"/>
      </w:docPartPr>
      <w:docPartBody>
        <w:p w:rsidR="0031790A" w:rsidRDefault="0031790A">
          <w:pPr>
            <w:pStyle w:val="50476E690B124678A9EDFD736A354890"/>
          </w:pPr>
          <w:r w:rsidRPr="00C04B7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90A"/>
    <w:rsid w:val="0031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01CED16B187941558B0CF5EE14172200">
    <w:name w:val="01CED16B187941558B0CF5EE14172200"/>
  </w:style>
  <w:style w:type="paragraph" w:customStyle="1" w:styleId="5D03870F0B674B14837BBC3C6DC8F364">
    <w:name w:val="5D03870F0B674B14837BBC3C6DC8F364"/>
  </w:style>
  <w:style w:type="paragraph" w:customStyle="1" w:styleId="BD28DD723C0E43CDAD9262FB0B3C09F7">
    <w:name w:val="BD28DD723C0E43CDAD9262FB0B3C09F7"/>
  </w:style>
  <w:style w:type="paragraph" w:customStyle="1" w:styleId="AF0F992FED794988AA228C2694E95868">
    <w:name w:val="AF0F992FED794988AA228C2694E95868"/>
  </w:style>
  <w:style w:type="paragraph" w:customStyle="1" w:styleId="82E83E4B08054A5EBBA70AD90807576C">
    <w:name w:val="82E83E4B08054A5EBBA70AD90807576C"/>
  </w:style>
  <w:style w:type="paragraph" w:customStyle="1" w:styleId="06F86F40AC6D4C1B8EC327E74BF855FE">
    <w:name w:val="06F86F40AC6D4C1B8EC327E74BF855FE"/>
  </w:style>
  <w:style w:type="paragraph" w:customStyle="1" w:styleId="2AAD5084483A452C8ABF7B5EBC46DF01">
    <w:name w:val="2AAD5084483A452C8ABF7B5EBC46DF01"/>
  </w:style>
  <w:style w:type="paragraph" w:customStyle="1" w:styleId="74F9610B5A24407AB11B559A1B0B3DB9">
    <w:name w:val="74F9610B5A24407AB11B559A1B0B3DB9"/>
  </w:style>
  <w:style w:type="paragraph" w:customStyle="1" w:styleId="CA41B7DD250B49DF96FDCD11B8F09A74">
    <w:name w:val="CA41B7DD250B49DF96FDCD11B8F09A74"/>
  </w:style>
  <w:style w:type="paragraph" w:customStyle="1" w:styleId="C0D948514F7D4C14A52025324B3CD5F0">
    <w:name w:val="C0D948514F7D4C14A52025324B3CD5F0"/>
  </w:style>
  <w:style w:type="paragraph" w:customStyle="1" w:styleId="41B7F12407E84B16BB7D46285CCA7B72">
    <w:name w:val="41B7F12407E84B16BB7D46285CCA7B72"/>
  </w:style>
  <w:style w:type="paragraph" w:customStyle="1" w:styleId="ACD4F71C653E49DA9FD94474EAFEDA8A">
    <w:name w:val="ACD4F71C653E49DA9FD94474EAFEDA8A"/>
  </w:style>
  <w:style w:type="paragraph" w:customStyle="1" w:styleId="C254B4EB4F894D529B69A881E0F24ED2">
    <w:name w:val="C254B4EB4F894D529B69A881E0F24ED2"/>
  </w:style>
  <w:style w:type="paragraph" w:customStyle="1" w:styleId="F00EBDF96FAA43A18A8EB2689E046925">
    <w:name w:val="F00EBDF96FAA43A18A8EB2689E046925"/>
  </w:style>
  <w:style w:type="paragraph" w:customStyle="1" w:styleId="A8A0B1FB3D6A4DB5ADB9016C2656A7D5">
    <w:name w:val="A8A0B1FB3D6A4DB5ADB9016C2656A7D5"/>
  </w:style>
  <w:style w:type="paragraph" w:customStyle="1" w:styleId="FFBC6919F03249C9B58AD1E4E6BDEB8D">
    <w:name w:val="FFBC6919F03249C9B58AD1E4E6BDEB8D"/>
  </w:style>
  <w:style w:type="paragraph" w:customStyle="1" w:styleId="54D71EB9996A45DD9FD611E87C29D737">
    <w:name w:val="54D71EB9996A45DD9FD611E87C29D737"/>
  </w:style>
  <w:style w:type="paragraph" w:customStyle="1" w:styleId="8F35224E40744AFF80695C639BFC1458">
    <w:name w:val="8F35224E40744AFF80695C639BFC1458"/>
  </w:style>
  <w:style w:type="paragraph" w:customStyle="1" w:styleId="7A1DFBD1DE1A4CF0AAE8E67D48832E2D">
    <w:name w:val="7A1DFBD1DE1A4CF0AAE8E67D48832E2D"/>
  </w:style>
  <w:style w:type="paragraph" w:customStyle="1" w:styleId="85C085AB3F7345C7BA985AB31A6208F0">
    <w:name w:val="85C085AB3F7345C7BA985AB31A6208F0"/>
  </w:style>
  <w:style w:type="paragraph" w:customStyle="1" w:styleId="1E62EECC8F8B4984A629E71E1AD66EC5">
    <w:name w:val="1E62EECC8F8B4984A629E71E1AD66EC5"/>
  </w:style>
  <w:style w:type="paragraph" w:customStyle="1" w:styleId="264DAF22536847FEBC50EDF3BA7ABD6F">
    <w:name w:val="264DAF22536847FEBC50EDF3BA7ABD6F"/>
  </w:style>
  <w:style w:type="paragraph" w:customStyle="1" w:styleId="5537B4B411B242F384071C060F5FA721">
    <w:name w:val="5537B4B411B242F384071C060F5FA721"/>
  </w:style>
  <w:style w:type="paragraph" w:customStyle="1" w:styleId="78F39035C78448AABB387C46965CCE27">
    <w:name w:val="78F39035C78448AABB387C46965CCE27"/>
  </w:style>
  <w:style w:type="paragraph" w:customStyle="1" w:styleId="50476E690B124678A9EDFD736A354890">
    <w:name w:val="50476E690B124678A9EDFD736A3548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BE8B57-18C8-4525-AF8C-63DED2EF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mobilização de medidas de suporte à aprendizagem e à inclusão</Template>
  <TotalTime>6</TotalTime>
  <Pages>5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Martim</dc:creator>
  <cp:keywords/>
  <dc:description/>
  <cp:lastModifiedBy>Tiago Amaral Rodrigues Carvalho</cp:lastModifiedBy>
  <cp:revision>4</cp:revision>
  <cp:lastPrinted>2020-09-28T10:26:00Z</cp:lastPrinted>
  <dcterms:created xsi:type="dcterms:W3CDTF">2020-11-14T13:31:00Z</dcterms:created>
  <dcterms:modified xsi:type="dcterms:W3CDTF">2023-10-19T10:46:00Z</dcterms:modified>
</cp:coreProperties>
</file>